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3C0EB" w14:textId="77777777" w:rsidR="00397E57" w:rsidRPr="00481220" w:rsidRDefault="00397E57" w:rsidP="009D7766">
      <w:pPr>
        <w:ind w:left="567"/>
        <w:rPr>
          <w:color w:val="333232"/>
        </w:rPr>
      </w:pPr>
    </w:p>
    <w:p w14:paraId="0CACAF6C" w14:textId="77777777" w:rsidR="00397E57" w:rsidRDefault="008865C4" w:rsidP="005F24BF">
      <w:pPr>
        <w:ind w:left="567"/>
        <w:rPr>
          <w:color w:val="333232"/>
        </w:rPr>
      </w:pPr>
      <w:r w:rsidRPr="00481220">
        <w:rPr>
          <w:noProof/>
          <w:color w:val="333232"/>
        </w:rPr>
        <w:drawing>
          <wp:anchor distT="0" distB="0" distL="114300" distR="114300" simplePos="0" relativeHeight="251670528" behindDoc="0" locked="0" layoutInCell="1" allowOverlap="1" wp14:anchorId="31822149" wp14:editId="6843AC75">
            <wp:simplePos x="0" y="0"/>
            <wp:positionH relativeFrom="column">
              <wp:posOffset>1000125</wp:posOffset>
            </wp:positionH>
            <wp:positionV relativeFrom="paragraph">
              <wp:posOffset>186690</wp:posOffset>
            </wp:positionV>
            <wp:extent cx="1723390" cy="630555"/>
            <wp:effectExtent l="0" t="0" r="3810" b="4445"/>
            <wp:wrapNone/>
            <wp:docPr id="45" name="Picture 4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2709D" w14:textId="77777777" w:rsidR="00397E57" w:rsidRPr="00481220" w:rsidRDefault="00397E57" w:rsidP="005F24BF">
      <w:pPr>
        <w:ind w:left="567"/>
        <w:rPr>
          <w:color w:val="333232"/>
        </w:rPr>
      </w:pPr>
    </w:p>
    <w:p w14:paraId="3F372195" w14:textId="77777777" w:rsidR="00397E57" w:rsidRPr="00481220" w:rsidRDefault="00397E57" w:rsidP="005F24BF">
      <w:pPr>
        <w:ind w:left="567"/>
        <w:rPr>
          <w:color w:val="333232"/>
        </w:rPr>
      </w:pPr>
    </w:p>
    <w:p w14:paraId="41103635" w14:textId="77777777" w:rsidR="00895016" w:rsidRPr="00481220" w:rsidRDefault="00397E57" w:rsidP="005F24BF">
      <w:pPr>
        <w:ind w:left="567"/>
        <w:rPr>
          <w:color w:val="333232"/>
        </w:rPr>
      </w:pPr>
      <w:r w:rsidRPr="00481220">
        <w:rPr>
          <w:color w:val="333232"/>
        </w:rPr>
        <w:t xml:space="preserve">      </w:t>
      </w:r>
    </w:p>
    <w:p w14:paraId="25FC6A5E" w14:textId="77777777" w:rsidR="00895016" w:rsidRPr="00481220" w:rsidRDefault="00895016" w:rsidP="005F24BF">
      <w:pPr>
        <w:ind w:left="567"/>
        <w:rPr>
          <w:color w:val="333232"/>
        </w:rPr>
      </w:pPr>
    </w:p>
    <w:p w14:paraId="5F896D31" w14:textId="77777777" w:rsidR="00895016" w:rsidRPr="00481220" w:rsidRDefault="00895016" w:rsidP="005F24BF">
      <w:pPr>
        <w:ind w:left="567"/>
        <w:rPr>
          <w:color w:val="333232"/>
        </w:rPr>
      </w:pPr>
    </w:p>
    <w:p w14:paraId="362ED0DC" w14:textId="77777777" w:rsidR="00895016" w:rsidRDefault="00895016" w:rsidP="005F24BF">
      <w:pPr>
        <w:ind w:left="567"/>
        <w:rPr>
          <w:color w:val="333232"/>
        </w:rPr>
      </w:pPr>
    </w:p>
    <w:p w14:paraId="3D0F5C84" w14:textId="77777777" w:rsidR="00481220" w:rsidRDefault="00481220" w:rsidP="005F24BF">
      <w:pPr>
        <w:ind w:left="567"/>
        <w:rPr>
          <w:color w:val="333232"/>
        </w:rPr>
      </w:pPr>
    </w:p>
    <w:p w14:paraId="115D1091" w14:textId="77777777" w:rsidR="005F24BF" w:rsidRDefault="005F24BF" w:rsidP="005F24BF">
      <w:pPr>
        <w:ind w:left="567"/>
        <w:rPr>
          <w:color w:val="333232"/>
        </w:rPr>
      </w:pPr>
    </w:p>
    <w:p w14:paraId="3A5151A2" w14:textId="77777777" w:rsidR="005F24BF" w:rsidRDefault="005F24BF" w:rsidP="005F24BF">
      <w:pPr>
        <w:ind w:left="567"/>
        <w:rPr>
          <w:color w:val="333232"/>
        </w:rPr>
      </w:pPr>
    </w:p>
    <w:p w14:paraId="5CB58E37" w14:textId="77777777" w:rsidR="005F24BF" w:rsidRPr="00481220" w:rsidRDefault="005F24BF" w:rsidP="008865C4">
      <w:pPr>
        <w:ind w:left="1560"/>
        <w:rPr>
          <w:color w:val="333232"/>
        </w:rPr>
      </w:pPr>
    </w:p>
    <w:p w14:paraId="3C1DB011" w14:textId="77777777" w:rsidR="00895016" w:rsidRPr="00481220" w:rsidRDefault="00895016" w:rsidP="008865C4">
      <w:pPr>
        <w:ind w:left="1560"/>
        <w:rPr>
          <w:color w:val="333232"/>
        </w:rPr>
      </w:pPr>
    </w:p>
    <w:p w14:paraId="59F85F14" w14:textId="16F2B020" w:rsidR="00713911" w:rsidRPr="00467AC4" w:rsidRDefault="008D31C7" w:rsidP="00713911">
      <w:pPr>
        <w:spacing w:before="240" w:after="100" w:afterAutospacing="1" w:line="154" w:lineRule="auto"/>
        <w:ind w:left="1559"/>
        <w:rPr>
          <w:rFonts w:ascii="Titillium Web" w:hAnsi="Titillium Web"/>
          <w:b/>
          <w:bCs/>
          <w:color w:val="333232"/>
          <w:sz w:val="96"/>
          <w:szCs w:val="96"/>
        </w:rPr>
      </w:pPr>
      <w:r>
        <w:rPr>
          <w:rFonts w:ascii="Titillium Web" w:hAnsi="Titillium Web"/>
          <w:b/>
          <w:bCs/>
          <w:color w:val="333232"/>
          <w:sz w:val="96"/>
          <w:szCs w:val="96"/>
        </w:rPr>
        <w:t>b</w:t>
      </w:r>
      <w:r w:rsidR="004360C9">
        <w:rPr>
          <w:rFonts w:ascii="Titillium Web" w:hAnsi="Titillium Web"/>
          <w:b/>
          <w:bCs/>
          <w:color w:val="333232"/>
          <w:sz w:val="96"/>
          <w:szCs w:val="96"/>
        </w:rPr>
        <w:t>iz</w:t>
      </w:r>
      <w:r>
        <w:rPr>
          <w:rFonts w:ascii="Titillium Web" w:hAnsi="Titillium Web"/>
          <w:b/>
          <w:bCs/>
          <w:color w:val="333232"/>
          <w:sz w:val="96"/>
          <w:szCs w:val="96"/>
        </w:rPr>
        <w:t>B</w:t>
      </w:r>
      <w:r w:rsidR="004360C9">
        <w:rPr>
          <w:rFonts w:ascii="Titillium Web" w:hAnsi="Titillium Web"/>
          <w:b/>
          <w:bCs/>
          <w:color w:val="333232"/>
          <w:sz w:val="96"/>
          <w:szCs w:val="96"/>
        </w:rPr>
        <w:t>ox</w:t>
      </w:r>
    </w:p>
    <w:p w14:paraId="2864797A" w14:textId="3E7B6C68" w:rsidR="00E074A3" w:rsidRPr="005F24BF" w:rsidRDefault="004360C9" w:rsidP="008865C4">
      <w:pPr>
        <w:spacing w:line="276" w:lineRule="auto"/>
        <w:ind w:left="1560"/>
        <w:rPr>
          <w:rFonts w:ascii="Titillium Web" w:hAnsi="Titillium Web"/>
          <w:color w:val="333232"/>
          <w:sz w:val="32"/>
          <w:szCs w:val="32"/>
        </w:rPr>
      </w:pPr>
      <w:r>
        <w:rPr>
          <w:rFonts w:ascii="Titillium Web" w:hAnsi="Titillium Web"/>
          <w:color w:val="333232"/>
          <w:sz w:val="32"/>
          <w:szCs w:val="32"/>
        </w:rPr>
        <w:t xml:space="preserve">Navodila za </w:t>
      </w:r>
      <w:r w:rsidR="004D57A8">
        <w:rPr>
          <w:rFonts w:ascii="Titillium Web" w:hAnsi="Titillium Web"/>
          <w:color w:val="333232"/>
          <w:sz w:val="32"/>
          <w:szCs w:val="32"/>
        </w:rPr>
        <w:t>vklop</w:t>
      </w:r>
      <w:r>
        <w:rPr>
          <w:rFonts w:ascii="Titillium Web" w:hAnsi="Titillium Web"/>
          <w:color w:val="333232"/>
          <w:sz w:val="32"/>
          <w:szCs w:val="32"/>
        </w:rPr>
        <w:t xml:space="preserve"> stranke</w:t>
      </w:r>
      <w:r w:rsidR="004D57A8">
        <w:rPr>
          <w:rFonts w:ascii="Titillium Web" w:hAnsi="Titillium Web"/>
          <w:color w:val="333232"/>
          <w:sz w:val="32"/>
          <w:szCs w:val="32"/>
        </w:rPr>
        <w:t xml:space="preserve"> v program BC</w:t>
      </w:r>
    </w:p>
    <w:p w14:paraId="319516C9" w14:textId="77777777" w:rsidR="00E074A3" w:rsidRDefault="00E074A3" w:rsidP="008865C4">
      <w:pPr>
        <w:ind w:left="1560"/>
        <w:rPr>
          <w:rFonts w:ascii="Titillium Web" w:hAnsi="Titillium Web" w:cs="Arial"/>
          <w:color w:val="323031"/>
          <w:sz w:val="16"/>
          <w:szCs w:val="16"/>
        </w:rPr>
      </w:pPr>
    </w:p>
    <w:p w14:paraId="3F97F237" w14:textId="77777777" w:rsidR="00E074A3" w:rsidRDefault="005F24BF" w:rsidP="008865C4">
      <w:pPr>
        <w:ind w:left="1560"/>
        <w:rPr>
          <w:rFonts w:ascii="Titillium Web" w:hAnsi="Titillium Web" w:cs="Arial"/>
          <w:color w:val="323031"/>
          <w:sz w:val="16"/>
          <w:szCs w:val="16"/>
        </w:rPr>
      </w:pPr>
      <w:r>
        <w:rPr>
          <w:rFonts w:ascii="Titillium Web" w:hAnsi="Titillium Web"/>
          <w:noProof/>
          <w:color w:val="33323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BF487" wp14:editId="2220815D">
                <wp:simplePos x="0" y="0"/>
                <wp:positionH relativeFrom="column">
                  <wp:posOffset>933450</wp:posOffset>
                </wp:positionH>
                <wp:positionV relativeFrom="page">
                  <wp:posOffset>7429500</wp:posOffset>
                </wp:positionV>
                <wp:extent cx="5238750" cy="2266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mrea"/>
                              <w:tblOverlap w:val="never"/>
                              <w:tblW w:w="269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2126"/>
                              <w:gridCol w:w="142"/>
                            </w:tblGrid>
                            <w:tr w:rsidR="005F24BF" w:rsidRPr="005F24BF" w14:paraId="74D32902" w14:textId="77777777" w:rsidTr="00D03018">
                              <w:trPr>
                                <w:trHeight w:val="20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18" w:space="0" w:color="333132"/>
                                  </w:tcBorders>
                                </w:tcPr>
                                <w:p w14:paraId="4038D0B5" w14:textId="77777777" w:rsidR="00E074A3" w:rsidRPr="005F24BF" w:rsidRDefault="00E074A3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tcBorders>
                                    <w:top w:val="single" w:sz="6" w:space="0" w:color="333132"/>
                                  </w:tcBorders>
                                </w:tcPr>
                                <w:p w14:paraId="5EAB8326" w14:textId="77777777" w:rsidR="00E074A3" w:rsidRPr="005F24BF" w:rsidRDefault="00E074A3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F24BF" w:rsidRPr="005F24BF" w14:paraId="3471E6A9" w14:textId="77777777" w:rsidTr="00B41343">
                              <w:trPr>
                                <w:gridAfter w:val="1"/>
                                <w:wAfter w:w="142" w:type="dxa"/>
                                <w:trHeight w:val="20"/>
                              </w:trPr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14:paraId="63D93A9E" w14:textId="77777777" w:rsidR="00E074A3" w:rsidRPr="005F24BF" w:rsidRDefault="00E074A3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  <w:t xml:space="preserve">Business Solutions d.o.o. </w:t>
                                  </w:r>
                                </w:p>
                                <w:p w14:paraId="1FAABA35" w14:textId="77777777" w:rsidR="00E074A3" w:rsidRPr="005F24BF" w:rsidRDefault="00E074A3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  <w:t>Velika pot 15</w:t>
                                  </w:r>
                                </w:p>
                                <w:p w14:paraId="73B651ED" w14:textId="77777777" w:rsidR="00E074A3" w:rsidRPr="005F24BF" w:rsidRDefault="00E074A3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  <w:t>SI – 5250 Solkan</w:t>
                                  </w:r>
                                </w:p>
                              </w:tc>
                            </w:tr>
                          </w:tbl>
                          <w:p w14:paraId="10AABB16" w14:textId="77777777" w:rsidR="00E074A3" w:rsidRPr="005F24BF" w:rsidRDefault="00E074A3" w:rsidP="00E074A3">
                            <w:pPr>
                              <w:spacing w:line="276" w:lineRule="auto"/>
                              <w:rPr>
                                <w:rFonts w:ascii="Titillium Web" w:hAnsi="Titillium Web"/>
                                <w:color w:val="333232"/>
                              </w:rPr>
                            </w:pPr>
                          </w:p>
                          <w:tbl>
                            <w:tblPr>
                              <w:tblStyle w:val="Tabelamrea"/>
                              <w:tblOverlap w:val="never"/>
                              <w:tblW w:w="779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2126"/>
                              <w:gridCol w:w="142"/>
                              <w:gridCol w:w="5103"/>
                            </w:tblGrid>
                            <w:tr w:rsidR="00D03018" w:rsidRPr="005F24BF" w14:paraId="27A5235F" w14:textId="77777777" w:rsidTr="00D03018">
                              <w:trPr>
                                <w:gridAfter w:val="1"/>
                                <w:wAfter w:w="5103" w:type="dxa"/>
                                <w:trHeight w:val="20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18" w:space="0" w:color="333132"/>
                                  </w:tcBorders>
                                </w:tcPr>
                                <w:p w14:paraId="00D7FEBB" w14:textId="77777777" w:rsidR="00D03018" w:rsidRPr="005F24BF" w:rsidRDefault="00D03018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  <w:gridSpan w:val="2"/>
                                  <w:tcBorders>
                                    <w:top w:val="single" w:sz="6" w:space="0" w:color="333132"/>
                                  </w:tcBorders>
                                </w:tcPr>
                                <w:p w14:paraId="79540733" w14:textId="77777777" w:rsidR="00D03018" w:rsidRPr="005F24BF" w:rsidRDefault="00D03018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5F24BF" w:rsidRPr="005F24BF" w14:paraId="410E6F7B" w14:textId="77777777" w:rsidTr="008865C4">
                              <w:trPr>
                                <w:trHeight w:val="20"/>
                              </w:trPr>
                              <w:tc>
                                <w:tcPr>
                                  <w:tcW w:w="2552" w:type="dxa"/>
                                  <w:gridSpan w:val="2"/>
                                </w:tcPr>
                                <w:p w14:paraId="054AAB7D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  <w:t>+386 5 338 41 00</w:t>
                                  </w:r>
                                </w:p>
                                <w:p w14:paraId="1CA181D3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  <w:t>info@bs.si</w:t>
                                  </w:r>
                                </w:p>
                                <w:p w14:paraId="7AFE43F4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  <w:t>www.bs.si</w:t>
                                  </w:r>
                                </w:p>
                                <w:p w14:paraId="0781F2B6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F48E864" w14:textId="77777777" w:rsidR="005F24BF" w:rsidRPr="005F24BF" w:rsidRDefault="005F24BF" w:rsidP="00E074A3">
                                  <w:pPr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08079D" w14:textId="48E482B1" w:rsidR="005F24BF" w:rsidRPr="005F24BF" w:rsidRDefault="00AA01C7" w:rsidP="005F24BF">
                                  <w:pPr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tillium Web" w:hAnsi="Titillium Web" w:cs="Arial"/>
                                      <w:b/>
                                      <w:bCs/>
                                      <w:color w:val="333232"/>
                                      <w:sz w:val="16"/>
                                      <w:szCs w:val="16"/>
                                    </w:rPr>
                                    <w:t>December</w:t>
                                  </w:r>
                                  <w:r w:rsidR="005F24BF" w:rsidRPr="005F24BF">
                                    <w:rPr>
                                      <w:rFonts w:ascii="Titillium Web" w:hAnsi="Titillium Web" w:cs="Arial"/>
                                      <w:b/>
                                      <w:bCs/>
                                      <w:color w:val="333232"/>
                                      <w:sz w:val="16"/>
                                      <w:szCs w:val="16"/>
                                    </w:rPr>
                                    <w:t xml:space="preserve"> 202</w:t>
                                  </w:r>
                                  <w:r>
                                    <w:rPr>
                                      <w:rFonts w:ascii="Titillium Web" w:hAnsi="Titillium Web" w:cs="Arial"/>
                                      <w:b/>
                                      <w:bCs/>
                                      <w:color w:val="333232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14:paraId="0E18F039" w14:textId="77777777" w:rsidR="005F24BF" w:rsidRPr="005F24BF" w:rsidRDefault="005F24BF" w:rsidP="00E074A3">
                                  <w:pPr>
                                    <w:rPr>
                                      <w:rFonts w:ascii="Titillium Web" w:hAnsi="Titillium Web" w:cs="Arial"/>
                                      <w:b/>
                                      <w:bCs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DC47A8B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5" w:type="dxa"/>
                                  <w:gridSpan w:val="2"/>
                                </w:tcPr>
                                <w:p w14:paraId="259E1D69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DDB02D0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607ABD9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F5865D8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D47EA48" w14:textId="77777777" w:rsidR="005F24BF" w:rsidRPr="005F24BF" w:rsidRDefault="005F24BF" w:rsidP="00E074A3">
                                  <w:pPr>
                                    <w:suppressOverlap/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AF3ABB2" w14:textId="3F4BDA02" w:rsidR="005F24BF" w:rsidRPr="005F24BF" w:rsidRDefault="005F24BF" w:rsidP="005F24BF">
                                  <w:pPr>
                                    <w:suppressOverlap/>
                                    <w:jc w:val="right"/>
                                    <w:rPr>
                                      <w:rFonts w:ascii="Titillium Web" w:hAnsi="Titillium Web" w:cs="Arial"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  <w:r w:rsidRPr="005F24BF"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  <w:t>© 202</w:t>
                                  </w:r>
                                  <w:r w:rsidR="00AA01C7"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5F24BF">
                                    <w:rPr>
                                      <w:rFonts w:ascii="Titillium Web" w:hAnsi="Titillium Web"/>
                                      <w:color w:val="333232"/>
                                      <w:sz w:val="16"/>
                                      <w:szCs w:val="16"/>
                                    </w:rPr>
                                    <w:t xml:space="preserve"> Business Solutions. All rights reserved.</w:t>
                                  </w:r>
                                </w:p>
                              </w:tc>
                            </w:tr>
                          </w:tbl>
                          <w:p w14:paraId="61D794C7" w14:textId="77777777" w:rsidR="00E074A3" w:rsidRPr="005F24BF" w:rsidRDefault="00E074A3" w:rsidP="005F24BF">
                            <w:pPr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BF48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73.5pt;margin-top:585pt;width:412.5pt;height:17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" filled="f" stroked="f" strokeweight=".5pt">
                <v:textbox>
                  <w:txbxContent>
                    <w:tbl>
                      <w:tblPr>
                        <w:tblStyle w:val="Tabelamrea"/>
                        <w:tblOverlap w:val="never"/>
                        <w:tblW w:w="269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2126"/>
                        <w:gridCol w:w="142"/>
                      </w:tblGrid>
                      <w:tr w:rsidR="005F24BF" w:rsidRPr="005F24BF" w14:paraId="74D32902" w14:textId="77777777" w:rsidTr="00D03018">
                        <w:trPr>
                          <w:trHeight w:val="20"/>
                        </w:trPr>
                        <w:tc>
                          <w:tcPr>
                            <w:tcW w:w="426" w:type="dxa"/>
                            <w:tcBorders>
                              <w:top w:val="single" w:sz="18" w:space="0" w:color="333132"/>
                            </w:tcBorders>
                          </w:tcPr>
                          <w:p w14:paraId="4038D0B5" w14:textId="77777777" w:rsidR="00E074A3" w:rsidRPr="005F24BF" w:rsidRDefault="00E074A3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2"/>
                            <w:tcBorders>
                              <w:top w:val="single" w:sz="6" w:space="0" w:color="333132"/>
                            </w:tcBorders>
                          </w:tcPr>
                          <w:p w14:paraId="5EAB8326" w14:textId="77777777" w:rsidR="00E074A3" w:rsidRPr="005F24BF" w:rsidRDefault="00E074A3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F24BF" w:rsidRPr="005F24BF" w14:paraId="3471E6A9" w14:textId="77777777" w:rsidTr="00B41343">
                        <w:trPr>
                          <w:gridAfter w:val="1"/>
                          <w:wAfter w:w="142" w:type="dxa"/>
                          <w:trHeight w:val="20"/>
                        </w:trPr>
                        <w:tc>
                          <w:tcPr>
                            <w:tcW w:w="2552" w:type="dxa"/>
                            <w:gridSpan w:val="2"/>
                          </w:tcPr>
                          <w:p w14:paraId="63D93A9E" w14:textId="77777777" w:rsidR="00E074A3" w:rsidRPr="005F24BF" w:rsidRDefault="00E074A3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  <w:r w:rsidRPr="005F24BF"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  <w:t xml:space="preserve">Business Solutions d.o.o. </w:t>
                            </w:r>
                          </w:p>
                          <w:p w14:paraId="1FAABA35" w14:textId="77777777" w:rsidR="00E074A3" w:rsidRPr="005F24BF" w:rsidRDefault="00E074A3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  <w:r w:rsidRPr="005F24BF"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  <w:t>Velika pot 15</w:t>
                            </w:r>
                          </w:p>
                          <w:p w14:paraId="73B651ED" w14:textId="77777777" w:rsidR="00E074A3" w:rsidRPr="005F24BF" w:rsidRDefault="00E074A3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  <w:r w:rsidRPr="005F24BF"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  <w:t>SI – 5250 Solkan</w:t>
                            </w:r>
                          </w:p>
                        </w:tc>
                      </w:tr>
                    </w:tbl>
                    <w:p w14:paraId="10AABB16" w14:textId="77777777" w:rsidR="00E074A3" w:rsidRPr="005F24BF" w:rsidRDefault="00E074A3" w:rsidP="00E074A3">
                      <w:pPr>
                        <w:spacing w:line="276" w:lineRule="auto"/>
                        <w:rPr>
                          <w:rFonts w:ascii="Titillium Web" w:hAnsi="Titillium Web"/>
                          <w:color w:val="333232"/>
                        </w:rPr>
                      </w:pPr>
                    </w:p>
                    <w:tbl>
                      <w:tblPr>
                        <w:tblStyle w:val="Tabelamrea"/>
                        <w:tblOverlap w:val="never"/>
                        <w:tblW w:w="779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2126"/>
                        <w:gridCol w:w="142"/>
                        <w:gridCol w:w="5103"/>
                      </w:tblGrid>
                      <w:tr w:rsidR="00D03018" w:rsidRPr="005F24BF" w14:paraId="27A5235F" w14:textId="77777777" w:rsidTr="00D03018">
                        <w:trPr>
                          <w:gridAfter w:val="1"/>
                          <w:wAfter w:w="5103" w:type="dxa"/>
                          <w:trHeight w:val="20"/>
                        </w:trPr>
                        <w:tc>
                          <w:tcPr>
                            <w:tcW w:w="426" w:type="dxa"/>
                            <w:tcBorders>
                              <w:top w:val="single" w:sz="18" w:space="0" w:color="333132"/>
                            </w:tcBorders>
                          </w:tcPr>
                          <w:p w14:paraId="00D7FEBB" w14:textId="77777777" w:rsidR="00D03018" w:rsidRPr="005F24BF" w:rsidRDefault="00D03018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  <w:gridSpan w:val="2"/>
                            <w:tcBorders>
                              <w:top w:val="single" w:sz="6" w:space="0" w:color="333132"/>
                            </w:tcBorders>
                          </w:tcPr>
                          <w:p w14:paraId="79540733" w14:textId="77777777" w:rsidR="00D03018" w:rsidRPr="005F24BF" w:rsidRDefault="00D03018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5F24BF" w:rsidRPr="005F24BF" w14:paraId="410E6F7B" w14:textId="77777777" w:rsidTr="008865C4">
                        <w:trPr>
                          <w:trHeight w:val="20"/>
                        </w:trPr>
                        <w:tc>
                          <w:tcPr>
                            <w:tcW w:w="2552" w:type="dxa"/>
                            <w:gridSpan w:val="2"/>
                          </w:tcPr>
                          <w:p w14:paraId="054AAB7D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  <w:r w:rsidRPr="005F24BF"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  <w:t>+386 5 338 41 00</w:t>
                            </w:r>
                          </w:p>
                          <w:p w14:paraId="1CA181D3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  <w:r w:rsidRPr="005F24BF"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  <w:t>info@bs.si</w:t>
                            </w:r>
                          </w:p>
                          <w:p w14:paraId="7AFE43F4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  <w:r w:rsidRPr="005F24BF"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  <w:t>www.bs.si</w:t>
                            </w:r>
                          </w:p>
                          <w:p w14:paraId="0781F2B6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1F48E864" w14:textId="77777777" w:rsidR="005F24BF" w:rsidRPr="005F24BF" w:rsidRDefault="005F24BF" w:rsidP="00E074A3">
                            <w:pPr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4B08079D" w14:textId="48E482B1" w:rsidR="005F24BF" w:rsidRPr="005F24BF" w:rsidRDefault="00AA01C7" w:rsidP="005F24BF">
                            <w:pPr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 Web" w:hAnsi="Titillium Web" w:cs="Arial"/>
                                <w:b/>
                                <w:bCs/>
                                <w:color w:val="333232"/>
                                <w:sz w:val="16"/>
                                <w:szCs w:val="16"/>
                              </w:rPr>
                              <w:t>December</w:t>
                            </w:r>
                            <w:r w:rsidR="005F24BF" w:rsidRPr="005F24BF">
                              <w:rPr>
                                <w:rFonts w:ascii="Titillium Web" w:hAnsi="Titillium Web" w:cs="Arial"/>
                                <w:b/>
                                <w:bCs/>
                                <w:color w:val="333232"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>
                              <w:rPr>
                                <w:rFonts w:ascii="Titillium Web" w:hAnsi="Titillium Web" w:cs="Arial"/>
                                <w:b/>
                                <w:bCs/>
                                <w:color w:val="333232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14:paraId="0E18F039" w14:textId="77777777" w:rsidR="005F24BF" w:rsidRPr="005F24BF" w:rsidRDefault="005F24BF" w:rsidP="00E074A3">
                            <w:pPr>
                              <w:rPr>
                                <w:rFonts w:ascii="Titillium Web" w:hAnsi="Titillium Web" w:cs="Arial"/>
                                <w:b/>
                                <w:bCs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6DC47A8B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45" w:type="dxa"/>
                            <w:gridSpan w:val="2"/>
                          </w:tcPr>
                          <w:p w14:paraId="259E1D69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3DDB02D0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1607ABD9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3F5865D8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3D47EA48" w14:textId="77777777" w:rsidR="005F24BF" w:rsidRPr="005F24BF" w:rsidRDefault="005F24BF" w:rsidP="00E074A3">
                            <w:pPr>
                              <w:suppressOverlap/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  <w:p w14:paraId="0AF3ABB2" w14:textId="3F4BDA02" w:rsidR="005F24BF" w:rsidRPr="005F24BF" w:rsidRDefault="005F24BF" w:rsidP="005F24BF">
                            <w:pPr>
                              <w:suppressOverlap/>
                              <w:jc w:val="right"/>
                              <w:rPr>
                                <w:rFonts w:ascii="Titillium Web" w:hAnsi="Titillium Web" w:cs="Arial"/>
                                <w:color w:val="333232"/>
                                <w:sz w:val="16"/>
                                <w:szCs w:val="16"/>
                              </w:rPr>
                            </w:pPr>
                            <w:r w:rsidRPr="005F24BF"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  <w:t>© 202</w:t>
                            </w:r>
                            <w:r w:rsidR="00AA01C7"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  <w:t>2</w:t>
                            </w:r>
                            <w:r w:rsidRPr="005F24BF"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  <w:t xml:space="preserve"> Business Solutions. All rights reserved.</w:t>
                            </w:r>
                          </w:p>
                        </w:tc>
                      </w:tr>
                    </w:tbl>
                    <w:p w14:paraId="61D794C7" w14:textId="77777777" w:rsidR="00E074A3" w:rsidRPr="005F24BF" w:rsidRDefault="00E074A3" w:rsidP="005F24BF">
                      <w:pPr>
                        <w:rPr>
                          <w:rFonts w:ascii="Titillium Web" w:hAnsi="Titillium Web"/>
                          <w:color w:val="333232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333EF9D" w14:textId="77777777" w:rsidR="00E074A3" w:rsidRDefault="00E074A3" w:rsidP="008865C4">
      <w:pPr>
        <w:ind w:left="1560"/>
        <w:rPr>
          <w:rFonts w:ascii="Titillium Web" w:hAnsi="Titillium Web" w:cs="Arial"/>
          <w:color w:val="323031"/>
          <w:sz w:val="16"/>
          <w:szCs w:val="16"/>
        </w:rPr>
      </w:pPr>
    </w:p>
    <w:p w14:paraId="3A7C2663" w14:textId="77777777" w:rsidR="00E074A3" w:rsidRDefault="00E074A3" w:rsidP="008865C4">
      <w:pPr>
        <w:ind w:left="1560"/>
        <w:rPr>
          <w:rFonts w:ascii="Titillium Web" w:hAnsi="Titillium Web" w:cs="Arial"/>
          <w:color w:val="323031"/>
          <w:sz w:val="16"/>
          <w:szCs w:val="16"/>
        </w:rPr>
      </w:pPr>
    </w:p>
    <w:p w14:paraId="47D98153" w14:textId="77777777" w:rsidR="00E074A3" w:rsidRDefault="00E074A3" w:rsidP="008865C4">
      <w:pPr>
        <w:ind w:left="1560"/>
        <w:rPr>
          <w:rFonts w:ascii="Titillium Web" w:hAnsi="Titillium Web" w:cs="Arial"/>
          <w:color w:val="323031"/>
          <w:sz w:val="16"/>
          <w:szCs w:val="16"/>
        </w:rPr>
      </w:pPr>
    </w:p>
    <w:p w14:paraId="7E43336D" w14:textId="77777777" w:rsidR="003F20BA" w:rsidRDefault="003F20BA" w:rsidP="00191514">
      <w:pPr>
        <w:rPr>
          <w:rFonts w:ascii="Titillium Web" w:hAnsi="Titillium Web" w:cs="Arial"/>
          <w:color w:val="323031"/>
          <w:sz w:val="16"/>
          <w:szCs w:val="16"/>
        </w:rPr>
        <w:sectPr w:rsidR="003F20B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318DA79" w14:textId="77777777" w:rsidR="009D7766" w:rsidRDefault="00567B19" w:rsidP="005251DA">
      <w:pPr>
        <w:pStyle w:val="H1"/>
      </w:pPr>
      <w:bookmarkStart w:id="0" w:name="_Toc66958647"/>
      <w:bookmarkStart w:id="1" w:name="_Toc122435721"/>
      <w:r w:rsidRPr="005251D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0F879A" wp14:editId="72D20F56">
                <wp:simplePos x="0" y="0"/>
                <wp:positionH relativeFrom="column">
                  <wp:posOffset>-113665</wp:posOffset>
                </wp:positionH>
                <wp:positionV relativeFrom="page">
                  <wp:posOffset>2128931</wp:posOffset>
                </wp:positionV>
                <wp:extent cx="5887019" cy="386638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7019" cy="386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amrea"/>
                              <w:tblOverlap w:val="never"/>
                              <w:tblW w:w="89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7654"/>
                              <w:gridCol w:w="851"/>
                            </w:tblGrid>
                            <w:tr w:rsidR="00AD276B" w:rsidRPr="005F24BF" w14:paraId="302179E3" w14:textId="77777777" w:rsidTr="00B80D92">
                              <w:trPr>
                                <w:trHeight w:val="20"/>
                              </w:trPr>
                              <w:tc>
                                <w:tcPr>
                                  <w:tcW w:w="426" w:type="dxa"/>
                                  <w:tcBorders>
                                    <w:top w:val="single" w:sz="18" w:space="0" w:color="333132"/>
                                  </w:tcBorders>
                                </w:tcPr>
                                <w:p w14:paraId="38285CED" w14:textId="77777777" w:rsidR="00AD276B" w:rsidRPr="005F24BF" w:rsidRDefault="00AD276B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tcBorders>
                                    <w:top w:val="single" w:sz="6" w:space="0" w:color="333132"/>
                                  </w:tcBorders>
                                </w:tcPr>
                                <w:p w14:paraId="7F81C2F7" w14:textId="77777777" w:rsidR="00AD276B" w:rsidRPr="005F24BF" w:rsidRDefault="00AD276B" w:rsidP="00E074A3">
                                  <w:pPr>
                                    <w:suppressOverlap/>
                                    <w:rPr>
                                      <w:rFonts w:ascii="Arial" w:hAnsi="Arial" w:cs="Arial"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AD276B" w:rsidRPr="005F24BF" w14:paraId="2D61E836" w14:textId="77777777" w:rsidTr="003F1F90">
                              <w:trPr>
                                <w:trHeight w:val="20"/>
                              </w:trPr>
                              <w:tc>
                                <w:tcPr>
                                  <w:tcW w:w="8080" w:type="dxa"/>
                                  <w:gridSpan w:val="2"/>
                                </w:tcPr>
                                <w:p w14:paraId="0F4DD28F" w14:textId="77777777" w:rsidR="00AD276B" w:rsidRDefault="00AD276B" w:rsidP="00E074A3">
                                  <w:pPr>
                                    <w:suppressOverlap/>
                                    <w:rPr>
                                      <w:rFonts w:ascii="Titillium Web" w:hAnsi="Titillium Web" w:cs="Arial"/>
                                      <w:b/>
                                      <w:bCs/>
                                      <w:color w:val="333232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14:paraId="37936A4D" w14:textId="77777777" w:rsidR="00AD276B" w:rsidRPr="00C12F60" w:rsidRDefault="00AD276B" w:rsidP="00B80D92">
                                  <w:pPr>
                                    <w:suppressOverlap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23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162A19" w14:textId="77777777" w:rsidR="00AD276B" w:rsidRPr="00B80D92" w:rsidRDefault="00AD276B" w:rsidP="00AD276B">
                            <w:pPr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tillium Web" w:hAnsi="Titillium Web"/>
                                <w:color w:val="33323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D59C9B1" w14:textId="77777777" w:rsidR="00D03018" w:rsidRDefault="00D03018" w:rsidP="00AD276B"/>
                          <w:p w14:paraId="489B3F27" w14:textId="77777777" w:rsidR="00D03018" w:rsidRDefault="00D03018" w:rsidP="00AD276B"/>
                          <w:p w14:paraId="06D28952" w14:textId="77777777" w:rsidR="00D03018" w:rsidRDefault="00D03018" w:rsidP="00AD276B"/>
                          <w:p w14:paraId="55EAD392" w14:textId="77777777" w:rsidR="00D03018" w:rsidRDefault="00D03018" w:rsidP="00AD276B"/>
                          <w:p w14:paraId="2CC37E81" w14:textId="77777777" w:rsidR="00D03018" w:rsidRDefault="00D03018" w:rsidP="00AD276B"/>
                          <w:p w14:paraId="62D8D501" w14:textId="77777777" w:rsidR="00D03018" w:rsidRDefault="00D03018" w:rsidP="00AD276B"/>
                          <w:p w14:paraId="337085C5" w14:textId="77777777" w:rsidR="00D03018" w:rsidRDefault="00D03018" w:rsidP="00AD2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F879A" id="Text Box 50" o:spid="_x0000_s1027" type="#_x0000_t202" style="position:absolute;left:0;text-align:left;margin-left:-8.95pt;margin-top:167.65pt;width:463.55pt;height:3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" filled="f" stroked="f" strokeweight=".5pt">
                <v:textbox>
                  <w:txbxContent>
                    <w:tbl>
                      <w:tblPr>
                        <w:tblStyle w:val="Tabelamrea"/>
                        <w:tblOverlap w:val="never"/>
                        <w:tblW w:w="89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7654"/>
                        <w:gridCol w:w="851"/>
                      </w:tblGrid>
                      <w:tr w:rsidR="00AD276B" w:rsidRPr="005F24BF" w14:paraId="302179E3" w14:textId="77777777" w:rsidTr="00B80D92">
                        <w:trPr>
                          <w:trHeight w:val="20"/>
                        </w:trPr>
                        <w:tc>
                          <w:tcPr>
                            <w:tcW w:w="426" w:type="dxa"/>
                            <w:tcBorders>
                              <w:top w:val="single" w:sz="18" w:space="0" w:color="333132"/>
                            </w:tcBorders>
                          </w:tcPr>
                          <w:p w14:paraId="38285CED" w14:textId="77777777" w:rsidR="00AD276B" w:rsidRPr="005F24BF" w:rsidRDefault="00AD276B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505" w:type="dxa"/>
                            <w:gridSpan w:val="2"/>
                            <w:tcBorders>
                              <w:top w:val="single" w:sz="6" w:space="0" w:color="333132"/>
                            </w:tcBorders>
                          </w:tcPr>
                          <w:p w14:paraId="7F81C2F7" w14:textId="77777777" w:rsidR="00AD276B" w:rsidRPr="005F24BF" w:rsidRDefault="00AD276B" w:rsidP="00E074A3">
                            <w:pPr>
                              <w:suppressOverlap/>
                              <w:rPr>
                                <w:rFonts w:ascii="Arial" w:hAnsi="Arial" w:cs="Arial"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AD276B" w:rsidRPr="005F24BF" w14:paraId="2D61E836" w14:textId="77777777" w:rsidTr="003F1F90">
                        <w:trPr>
                          <w:trHeight w:val="20"/>
                        </w:trPr>
                        <w:tc>
                          <w:tcPr>
                            <w:tcW w:w="8080" w:type="dxa"/>
                            <w:gridSpan w:val="2"/>
                          </w:tcPr>
                          <w:p w14:paraId="0F4DD28F" w14:textId="77777777" w:rsidR="00AD276B" w:rsidRDefault="00AD276B" w:rsidP="00E074A3">
                            <w:pPr>
                              <w:suppressOverlap/>
                              <w:rPr>
                                <w:rFonts w:ascii="Titillium Web" w:hAnsi="Titillium Web" w:cs="Arial"/>
                                <w:b/>
                                <w:bCs/>
                                <w:color w:val="333232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</w:tcPr>
                          <w:p w14:paraId="37936A4D" w14:textId="77777777" w:rsidR="00AD276B" w:rsidRPr="00C12F60" w:rsidRDefault="00AD276B" w:rsidP="00B80D92">
                            <w:pPr>
                              <w:suppressOverlap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33323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0162A19" w14:textId="77777777" w:rsidR="00AD276B" w:rsidRPr="00B80D92" w:rsidRDefault="00AD276B" w:rsidP="00AD276B">
                      <w:pPr>
                        <w:rPr>
                          <w:rFonts w:ascii="Titillium Web" w:hAnsi="Titillium Web"/>
                          <w:color w:val="333232"/>
                          <w:sz w:val="16"/>
                          <w:szCs w:val="16"/>
                        </w:rPr>
                      </w:pPr>
                      <w:r>
                        <w:rPr>
                          <w:rFonts w:ascii="Titillium Web" w:hAnsi="Titillium Web"/>
                          <w:color w:val="333232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D59C9B1" w14:textId="77777777" w:rsidR="00D03018" w:rsidRDefault="00D03018" w:rsidP="00AD276B"/>
                    <w:p w14:paraId="489B3F27" w14:textId="77777777" w:rsidR="00D03018" w:rsidRDefault="00D03018" w:rsidP="00AD276B"/>
                    <w:p w14:paraId="06D28952" w14:textId="77777777" w:rsidR="00D03018" w:rsidRDefault="00D03018" w:rsidP="00AD276B"/>
                    <w:p w14:paraId="55EAD392" w14:textId="77777777" w:rsidR="00D03018" w:rsidRDefault="00D03018" w:rsidP="00AD276B"/>
                    <w:p w14:paraId="2CC37E81" w14:textId="77777777" w:rsidR="00D03018" w:rsidRDefault="00D03018" w:rsidP="00AD276B"/>
                    <w:p w14:paraId="62D8D501" w14:textId="77777777" w:rsidR="00D03018" w:rsidRDefault="00D03018" w:rsidP="00AD276B"/>
                    <w:p w14:paraId="337085C5" w14:textId="77777777" w:rsidR="00D03018" w:rsidRDefault="00D03018" w:rsidP="00AD276B"/>
                  </w:txbxContent>
                </v:textbox>
                <w10:wrap anchory="page"/>
              </v:shape>
            </w:pict>
          </mc:Fallback>
        </mc:AlternateContent>
      </w:r>
      <w:r w:rsidR="009D7766" w:rsidRPr="005251DA">
        <w:t>Kazalo</w:t>
      </w:r>
      <w:bookmarkEnd w:id="0"/>
      <w:bookmarkEnd w:id="1"/>
    </w:p>
    <w:p w14:paraId="5A7CC1AE" w14:textId="1013A0FC" w:rsidR="005B2FAF" w:rsidRDefault="0036639A">
      <w:pPr>
        <w:pStyle w:val="Kazalovsebine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lang w:eastAsia="sl-SI"/>
        </w:rPr>
      </w:pPr>
      <w:r>
        <w:fldChar w:fldCharType="begin"/>
      </w:r>
      <w:r>
        <w:instrText xml:space="preserve"> TOC \o "1-3" \h \z \t "H1;1;H2;2" </w:instrText>
      </w:r>
      <w:r>
        <w:fldChar w:fldCharType="separate"/>
      </w:r>
      <w:hyperlink w:anchor="_Toc122435721" w:history="1">
        <w:r w:rsidR="005B2FAF" w:rsidRPr="005573C7">
          <w:rPr>
            <w:rStyle w:val="Hiperpovezava"/>
            <w:rFonts w:ascii="Titillium Web Light" w:hAnsi="Titillium Web Light"/>
            <w:noProof/>
          </w:rPr>
          <w:t>00</w:t>
        </w:r>
        <w:r w:rsidR="005B2FAF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lang w:eastAsia="sl-SI"/>
          </w:rPr>
          <w:tab/>
        </w:r>
        <w:r w:rsidR="005B2FAF" w:rsidRPr="005573C7">
          <w:rPr>
            <w:rStyle w:val="Hiperpovezava"/>
            <w:noProof/>
          </w:rPr>
          <w:t>Kazalo</w:t>
        </w:r>
        <w:r w:rsidR="005B2FAF">
          <w:rPr>
            <w:noProof/>
            <w:webHidden/>
          </w:rPr>
          <w:tab/>
        </w:r>
        <w:r w:rsidR="005B2FAF">
          <w:rPr>
            <w:noProof/>
            <w:webHidden/>
          </w:rPr>
          <w:fldChar w:fldCharType="begin"/>
        </w:r>
        <w:r w:rsidR="005B2FAF">
          <w:rPr>
            <w:noProof/>
            <w:webHidden/>
          </w:rPr>
          <w:instrText xml:space="preserve"> PAGEREF _Toc122435721 \h </w:instrText>
        </w:r>
        <w:r w:rsidR="005B2FAF">
          <w:rPr>
            <w:noProof/>
            <w:webHidden/>
          </w:rPr>
        </w:r>
        <w:r w:rsidR="005B2FAF">
          <w:rPr>
            <w:noProof/>
            <w:webHidden/>
          </w:rPr>
          <w:fldChar w:fldCharType="separate"/>
        </w:r>
        <w:r w:rsidR="005B2FAF">
          <w:rPr>
            <w:noProof/>
            <w:webHidden/>
          </w:rPr>
          <w:t>2</w:t>
        </w:r>
        <w:r w:rsidR="005B2FAF">
          <w:rPr>
            <w:noProof/>
            <w:webHidden/>
          </w:rPr>
          <w:fldChar w:fldCharType="end"/>
        </w:r>
      </w:hyperlink>
    </w:p>
    <w:p w14:paraId="7F1F051A" w14:textId="318ABB09" w:rsidR="005B2FAF" w:rsidRDefault="00000000">
      <w:pPr>
        <w:pStyle w:val="Kazalovsebine1"/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lang w:eastAsia="sl-SI"/>
        </w:rPr>
      </w:pPr>
      <w:hyperlink w:anchor="_Toc122435722" w:history="1">
        <w:r w:rsidR="005B2FAF" w:rsidRPr="005573C7">
          <w:rPr>
            <w:rStyle w:val="Hiperpovezava"/>
            <w:rFonts w:ascii="Titillium Web Light" w:hAnsi="Titillium Web Light"/>
            <w:noProof/>
          </w:rPr>
          <w:t>01</w:t>
        </w:r>
        <w:r w:rsidR="005B2FAF">
          <w:rPr>
            <w:rFonts w:asciiTheme="minorHAnsi" w:eastAsiaTheme="minorEastAsia" w:hAnsiTheme="minorHAnsi" w:cstheme="minorBidi"/>
            <w:b w:val="0"/>
            <w:bCs w:val="0"/>
            <w:noProof/>
            <w:color w:val="auto"/>
            <w:sz w:val="22"/>
            <w:lang w:eastAsia="sl-SI"/>
          </w:rPr>
          <w:tab/>
        </w:r>
        <w:r w:rsidR="0052723A">
          <w:rPr>
            <w:rStyle w:val="Hiperpovezava"/>
            <w:noProof/>
          </w:rPr>
          <w:t>bi</w:t>
        </w:r>
        <w:r w:rsidR="005B2FAF" w:rsidRPr="005573C7">
          <w:rPr>
            <w:rStyle w:val="Hiperpovezava"/>
            <w:noProof/>
          </w:rPr>
          <w:t>z</w:t>
        </w:r>
        <w:r w:rsidR="0052723A">
          <w:rPr>
            <w:rStyle w:val="Hiperpovezava"/>
            <w:noProof/>
          </w:rPr>
          <w:t>B</w:t>
        </w:r>
        <w:r w:rsidR="005B2FAF" w:rsidRPr="005573C7">
          <w:rPr>
            <w:rStyle w:val="Hiperpovezava"/>
            <w:noProof/>
          </w:rPr>
          <w:t>ox za</w:t>
        </w:r>
        <w:r w:rsidR="0052723A">
          <w:rPr>
            <w:rStyle w:val="Hiperpovezava"/>
            <w:noProof/>
          </w:rPr>
          <w:t xml:space="preserve"> vklop</w:t>
        </w:r>
        <w:r w:rsidR="005B2FAF" w:rsidRPr="005573C7">
          <w:rPr>
            <w:rStyle w:val="Hiperpovezava"/>
            <w:noProof/>
          </w:rPr>
          <w:t xml:space="preserve"> stranke</w:t>
        </w:r>
        <w:r w:rsidR="005B2FAF">
          <w:rPr>
            <w:noProof/>
            <w:webHidden/>
          </w:rPr>
          <w:tab/>
        </w:r>
        <w:r w:rsidR="005B2FAF">
          <w:rPr>
            <w:noProof/>
            <w:webHidden/>
          </w:rPr>
          <w:fldChar w:fldCharType="begin"/>
        </w:r>
        <w:r w:rsidR="005B2FAF">
          <w:rPr>
            <w:noProof/>
            <w:webHidden/>
          </w:rPr>
          <w:instrText xml:space="preserve"> PAGEREF _Toc122435722 \h </w:instrText>
        </w:r>
        <w:r w:rsidR="005B2FAF">
          <w:rPr>
            <w:noProof/>
            <w:webHidden/>
          </w:rPr>
        </w:r>
        <w:r w:rsidR="005B2FAF">
          <w:rPr>
            <w:noProof/>
            <w:webHidden/>
          </w:rPr>
          <w:fldChar w:fldCharType="separate"/>
        </w:r>
        <w:r w:rsidR="005B2FAF">
          <w:rPr>
            <w:noProof/>
            <w:webHidden/>
          </w:rPr>
          <w:t>3</w:t>
        </w:r>
        <w:r w:rsidR="005B2FAF">
          <w:rPr>
            <w:noProof/>
            <w:webHidden/>
          </w:rPr>
          <w:fldChar w:fldCharType="end"/>
        </w:r>
      </w:hyperlink>
    </w:p>
    <w:p w14:paraId="6413AEEE" w14:textId="339315F2" w:rsidR="005B2FAF" w:rsidRDefault="00000000">
      <w:pPr>
        <w:pStyle w:val="Kazalovsebine2"/>
        <w:tabs>
          <w:tab w:val="left" w:pos="1100"/>
          <w:tab w:val="right" w:pos="8449"/>
        </w:tabs>
        <w:rPr>
          <w:rFonts w:asciiTheme="minorHAnsi" w:eastAsiaTheme="minorEastAsia" w:hAnsiTheme="minorHAnsi" w:cstheme="minorBidi"/>
          <w:bCs w:val="0"/>
          <w:noProof/>
          <w:color w:val="auto"/>
          <w:lang w:eastAsia="sl-SI"/>
        </w:rPr>
      </w:pPr>
      <w:hyperlink w:anchor="_Toc122435723" w:history="1">
        <w:r w:rsidR="005B2FAF" w:rsidRPr="005573C7">
          <w:rPr>
            <w:rStyle w:val="Hiperpovezava"/>
            <w:noProof/>
          </w:rPr>
          <w:t>1.</w:t>
        </w:r>
        <w:r w:rsidR="005B2FAF">
          <w:rPr>
            <w:rFonts w:asciiTheme="minorHAnsi" w:eastAsiaTheme="minorEastAsia" w:hAnsiTheme="minorHAnsi" w:cstheme="minorBidi"/>
            <w:bCs w:val="0"/>
            <w:noProof/>
            <w:color w:val="auto"/>
            <w:lang w:eastAsia="sl-SI"/>
          </w:rPr>
          <w:tab/>
        </w:r>
        <w:r w:rsidR="005B2FAF" w:rsidRPr="005573C7">
          <w:rPr>
            <w:rStyle w:val="Hiperpovezava"/>
            <w:noProof/>
          </w:rPr>
          <w:t>Slovenija</w:t>
        </w:r>
        <w:r w:rsidR="005B2FAF">
          <w:rPr>
            <w:noProof/>
            <w:webHidden/>
          </w:rPr>
          <w:tab/>
        </w:r>
        <w:r w:rsidR="005B2FAF">
          <w:rPr>
            <w:noProof/>
            <w:webHidden/>
          </w:rPr>
          <w:fldChar w:fldCharType="begin"/>
        </w:r>
        <w:r w:rsidR="005B2FAF">
          <w:rPr>
            <w:noProof/>
            <w:webHidden/>
          </w:rPr>
          <w:instrText xml:space="preserve"> PAGEREF _Toc122435723 \h </w:instrText>
        </w:r>
        <w:r w:rsidR="005B2FAF">
          <w:rPr>
            <w:noProof/>
            <w:webHidden/>
          </w:rPr>
        </w:r>
        <w:r w:rsidR="005B2FAF">
          <w:rPr>
            <w:noProof/>
            <w:webHidden/>
          </w:rPr>
          <w:fldChar w:fldCharType="separate"/>
        </w:r>
        <w:r w:rsidR="005B2FAF">
          <w:rPr>
            <w:noProof/>
            <w:webHidden/>
          </w:rPr>
          <w:t>3</w:t>
        </w:r>
        <w:r w:rsidR="005B2FAF">
          <w:rPr>
            <w:noProof/>
            <w:webHidden/>
          </w:rPr>
          <w:fldChar w:fldCharType="end"/>
        </w:r>
      </w:hyperlink>
    </w:p>
    <w:p w14:paraId="622ABD4C" w14:textId="0568AE01" w:rsidR="005B2FAF" w:rsidRDefault="00000000">
      <w:pPr>
        <w:pStyle w:val="Kazalovsebine2"/>
        <w:tabs>
          <w:tab w:val="left" w:pos="1100"/>
          <w:tab w:val="right" w:pos="8449"/>
        </w:tabs>
        <w:rPr>
          <w:rFonts w:asciiTheme="minorHAnsi" w:eastAsiaTheme="minorEastAsia" w:hAnsiTheme="minorHAnsi" w:cstheme="minorBidi"/>
          <w:bCs w:val="0"/>
          <w:noProof/>
          <w:color w:val="auto"/>
          <w:lang w:eastAsia="sl-SI"/>
        </w:rPr>
      </w:pPr>
      <w:hyperlink w:anchor="_Toc122435724" w:history="1">
        <w:r w:rsidR="005B2FAF" w:rsidRPr="005573C7">
          <w:rPr>
            <w:rStyle w:val="Hiperpovezava"/>
            <w:noProof/>
          </w:rPr>
          <w:t>2.</w:t>
        </w:r>
        <w:r w:rsidR="005B2FAF">
          <w:rPr>
            <w:rFonts w:asciiTheme="minorHAnsi" w:eastAsiaTheme="minorEastAsia" w:hAnsiTheme="minorHAnsi" w:cstheme="minorBidi"/>
            <w:bCs w:val="0"/>
            <w:noProof/>
            <w:color w:val="auto"/>
            <w:lang w:eastAsia="sl-SI"/>
          </w:rPr>
          <w:tab/>
        </w:r>
        <w:r w:rsidR="005B2FAF" w:rsidRPr="005573C7">
          <w:rPr>
            <w:rStyle w:val="Hiperpovezava"/>
            <w:noProof/>
          </w:rPr>
          <w:t>Hrvaška</w:t>
        </w:r>
        <w:r w:rsidR="005B2FAF">
          <w:rPr>
            <w:noProof/>
            <w:webHidden/>
          </w:rPr>
          <w:tab/>
        </w:r>
        <w:r w:rsidR="005B2FAF">
          <w:rPr>
            <w:noProof/>
            <w:webHidden/>
          </w:rPr>
          <w:fldChar w:fldCharType="begin"/>
        </w:r>
        <w:r w:rsidR="005B2FAF">
          <w:rPr>
            <w:noProof/>
            <w:webHidden/>
          </w:rPr>
          <w:instrText xml:space="preserve"> PAGEREF _Toc122435724 \h </w:instrText>
        </w:r>
        <w:r w:rsidR="005B2FAF">
          <w:rPr>
            <w:noProof/>
            <w:webHidden/>
          </w:rPr>
        </w:r>
        <w:r w:rsidR="005B2FAF">
          <w:rPr>
            <w:noProof/>
            <w:webHidden/>
          </w:rPr>
          <w:fldChar w:fldCharType="separate"/>
        </w:r>
        <w:r w:rsidR="005B2FAF">
          <w:rPr>
            <w:noProof/>
            <w:webHidden/>
          </w:rPr>
          <w:t>5</w:t>
        </w:r>
        <w:r w:rsidR="005B2FAF">
          <w:rPr>
            <w:noProof/>
            <w:webHidden/>
          </w:rPr>
          <w:fldChar w:fldCharType="end"/>
        </w:r>
      </w:hyperlink>
    </w:p>
    <w:p w14:paraId="1CACE879" w14:textId="336EFD5A" w:rsidR="005B2FAF" w:rsidRDefault="00000000">
      <w:pPr>
        <w:pStyle w:val="Kazalovsebine2"/>
        <w:tabs>
          <w:tab w:val="left" w:pos="1100"/>
          <w:tab w:val="right" w:pos="8449"/>
        </w:tabs>
        <w:rPr>
          <w:rFonts w:asciiTheme="minorHAnsi" w:eastAsiaTheme="minorEastAsia" w:hAnsiTheme="minorHAnsi" w:cstheme="minorBidi"/>
          <w:bCs w:val="0"/>
          <w:noProof/>
          <w:color w:val="auto"/>
          <w:lang w:eastAsia="sl-SI"/>
        </w:rPr>
      </w:pPr>
      <w:hyperlink w:anchor="_Toc122435725" w:history="1">
        <w:r w:rsidR="005B2FAF" w:rsidRPr="005573C7">
          <w:rPr>
            <w:rStyle w:val="Hiperpovezava"/>
            <w:noProof/>
          </w:rPr>
          <w:t>3.</w:t>
        </w:r>
        <w:r w:rsidR="005B2FAF">
          <w:rPr>
            <w:rFonts w:asciiTheme="minorHAnsi" w:eastAsiaTheme="minorEastAsia" w:hAnsiTheme="minorHAnsi" w:cstheme="minorBidi"/>
            <w:bCs w:val="0"/>
            <w:noProof/>
            <w:color w:val="auto"/>
            <w:lang w:eastAsia="sl-SI"/>
          </w:rPr>
          <w:tab/>
        </w:r>
        <w:r w:rsidR="005B2FAF" w:rsidRPr="005573C7">
          <w:rPr>
            <w:rStyle w:val="Hiperpovezava"/>
            <w:noProof/>
          </w:rPr>
          <w:t>Srbija</w:t>
        </w:r>
        <w:r w:rsidR="005B2FAF">
          <w:rPr>
            <w:noProof/>
            <w:webHidden/>
          </w:rPr>
          <w:tab/>
        </w:r>
        <w:r w:rsidR="005B2FAF">
          <w:rPr>
            <w:noProof/>
            <w:webHidden/>
          </w:rPr>
          <w:fldChar w:fldCharType="begin"/>
        </w:r>
        <w:r w:rsidR="005B2FAF">
          <w:rPr>
            <w:noProof/>
            <w:webHidden/>
          </w:rPr>
          <w:instrText xml:space="preserve"> PAGEREF _Toc122435725 \h </w:instrText>
        </w:r>
        <w:r w:rsidR="005B2FAF">
          <w:rPr>
            <w:noProof/>
            <w:webHidden/>
          </w:rPr>
        </w:r>
        <w:r w:rsidR="005B2FAF">
          <w:rPr>
            <w:noProof/>
            <w:webHidden/>
          </w:rPr>
          <w:fldChar w:fldCharType="separate"/>
        </w:r>
        <w:r w:rsidR="005B2FAF">
          <w:rPr>
            <w:noProof/>
            <w:webHidden/>
          </w:rPr>
          <w:t>5</w:t>
        </w:r>
        <w:r w:rsidR="005B2FAF">
          <w:rPr>
            <w:noProof/>
            <w:webHidden/>
          </w:rPr>
          <w:fldChar w:fldCharType="end"/>
        </w:r>
      </w:hyperlink>
    </w:p>
    <w:p w14:paraId="0CCCE0A3" w14:textId="305F37F5" w:rsidR="00191514" w:rsidRDefault="0036639A">
      <w:r>
        <w:rPr>
          <w:rFonts w:ascii="Titillium Web" w:hAnsi="Titillium Web" w:cs="Times New Roman (Body CS)"/>
          <w:color w:val="333132"/>
          <w:sz w:val="28"/>
          <w:szCs w:val="22"/>
        </w:rPr>
        <w:fldChar w:fldCharType="end"/>
      </w:r>
    </w:p>
    <w:p w14:paraId="2AD28EC7" w14:textId="77777777" w:rsidR="00134DE8" w:rsidRDefault="00134DE8"/>
    <w:p w14:paraId="6ABC3FA8" w14:textId="77777777" w:rsidR="00134DE8" w:rsidRDefault="00134DE8"/>
    <w:p w14:paraId="52E3084A" w14:textId="77777777" w:rsidR="00134DE8" w:rsidRDefault="00134DE8"/>
    <w:p w14:paraId="6AC1ED2D" w14:textId="77777777" w:rsidR="00134DE8" w:rsidRDefault="00134DE8"/>
    <w:p w14:paraId="2CB4BF93" w14:textId="77777777" w:rsidR="00134DE8" w:rsidRDefault="00134DE8"/>
    <w:p w14:paraId="2D263748" w14:textId="77777777" w:rsidR="00134DE8" w:rsidRDefault="00134DE8"/>
    <w:p w14:paraId="2E238692" w14:textId="77777777" w:rsidR="00134DE8" w:rsidRDefault="00134DE8"/>
    <w:p w14:paraId="23EE5879" w14:textId="77777777" w:rsidR="00134DE8" w:rsidRDefault="00134DE8"/>
    <w:p w14:paraId="09C4CDBC" w14:textId="77777777" w:rsidR="00134DE8" w:rsidRDefault="00134DE8"/>
    <w:p w14:paraId="5E156C7A" w14:textId="77777777" w:rsidR="00134DE8" w:rsidRDefault="00134DE8"/>
    <w:p w14:paraId="76EF7396" w14:textId="77777777" w:rsidR="00134DE8" w:rsidRDefault="00134DE8"/>
    <w:p w14:paraId="5B323794" w14:textId="77777777" w:rsidR="00134DE8" w:rsidRDefault="00134DE8"/>
    <w:p w14:paraId="308B0CCC" w14:textId="77777777" w:rsidR="00134DE8" w:rsidRDefault="00134DE8"/>
    <w:p w14:paraId="6176B464" w14:textId="77777777" w:rsidR="00134DE8" w:rsidRDefault="00134DE8"/>
    <w:p w14:paraId="21F348B5" w14:textId="77777777" w:rsidR="00134DE8" w:rsidRDefault="00134DE8"/>
    <w:p w14:paraId="0D38FC35" w14:textId="77777777" w:rsidR="00134DE8" w:rsidRDefault="00134DE8"/>
    <w:p w14:paraId="5E30366C" w14:textId="77777777" w:rsidR="00134DE8" w:rsidRDefault="00134DE8"/>
    <w:p w14:paraId="7AA4BDC6" w14:textId="77777777" w:rsidR="00567B19" w:rsidRDefault="00567B19"/>
    <w:p w14:paraId="1D114E64" w14:textId="37729F91" w:rsidR="00567B19" w:rsidRDefault="00567B19"/>
    <w:p w14:paraId="43605CC3" w14:textId="62D36B92" w:rsidR="001C409B" w:rsidRDefault="001C409B"/>
    <w:p w14:paraId="47ACC14B" w14:textId="77777777" w:rsidR="001C409B" w:rsidRDefault="001C409B"/>
    <w:p w14:paraId="3BF916BD" w14:textId="77777777" w:rsidR="00567B19" w:rsidRDefault="00567B19"/>
    <w:p w14:paraId="5DEA2447" w14:textId="4146BF30" w:rsidR="00567B19" w:rsidRDefault="00567B19"/>
    <w:p w14:paraId="52216CC7" w14:textId="77777777" w:rsidR="001C409B" w:rsidRDefault="001C409B"/>
    <w:p w14:paraId="7A7EACE7" w14:textId="77777777" w:rsidR="00567B19" w:rsidRDefault="00567B19"/>
    <w:p w14:paraId="68BC1672" w14:textId="77777777" w:rsidR="00567B19" w:rsidRDefault="00567B19"/>
    <w:p w14:paraId="498035A9" w14:textId="3E598713" w:rsidR="001C409B" w:rsidRDefault="00C600F6" w:rsidP="001C409B">
      <w:pPr>
        <w:pStyle w:val="H1"/>
      </w:pPr>
      <w:r>
        <w:t>bizBox registracija</w:t>
      </w:r>
    </w:p>
    <w:p w14:paraId="44AF95AC" w14:textId="1C85BFA5" w:rsidR="00DD2B1B" w:rsidRPr="00DD2B1B" w:rsidRDefault="000B7717" w:rsidP="00A1516D">
      <w:pPr>
        <w:pStyle w:val="H2"/>
        <w:numPr>
          <w:ilvl w:val="0"/>
          <w:numId w:val="0"/>
        </w:numPr>
        <w:rPr>
          <w:rFonts w:eastAsia="Times New Roman" w:cs="Open Sans"/>
          <w:b w:val="0"/>
          <w:bCs w:val="0"/>
          <w:sz w:val="20"/>
          <w:szCs w:val="20"/>
          <w:lang w:eastAsia="en-GB"/>
        </w:rPr>
      </w:pPr>
      <w:bookmarkStart w:id="2" w:name="_Toc122435723"/>
      <w:r>
        <w:t xml:space="preserve">Navodila za registracijo </w:t>
      </w:r>
      <w:r w:rsidR="001C409B" w:rsidRPr="003A1A26">
        <w:t>S</w:t>
      </w:r>
      <w:r w:rsidR="001C409B">
        <w:t>lovenij</w:t>
      </w:r>
      <w:bookmarkEnd w:id="2"/>
      <w:r w:rsidR="00AC54C3">
        <w:t>a</w:t>
      </w:r>
      <w:r>
        <w:t xml:space="preserve"> </w:t>
      </w:r>
      <w:r w:rsidR="00DD2B1B" w:rsidRPr="00DD2B1B">
        <w:rPr>
          <w:rFonts w:eastAsia="Times New Roman" w:cs="Open Sans"/>
          <w:b w:val="0"/>
          <w:bCs w:val="0"/>
          <w:sz w:val="20"/>
          <w:szCs w:val="20"/>
          <w:lang w:eastAsia="en-GB"/>
        </w:rPr>
        <w:t>(v primeru, da strank</w:t>
      </w:r>
      <w:r w:rsidR="00DD2B1B">
        <w:rPr>
          <w:rFonts w:eastAsia="Times New Roman" w:cs="Open Sans"/>
          <w:b w:val="0"/>
          <w:bCs w:val="0"/>
          <w:sz w:val="20"/>
          <w:szCs w:val="20"/>
          <w:lang w:eastAsia="en-GB"/>
        </w:rPr>
        <w:t>a</w:t>
      </w:r>
      <w:r w:rsidR="00DD2B1B" w:rsidRPr="00DD2B1B">
        <w:rPr>
          <w:rFonts w:eastAsia="Times New Roman" w:cs="Open Sans"/>
          <w:b w:val="0"/>
          <w:bCs w:val="0"/>
          <w:sz w:val="20"/>
          <w:szCs w:val="20"/>
          <w:lang w:eastAsia="en-GB"/>
        </w:rPr>
        <w:t xml:space="preserve"> še ni registrirana v bizBox je registracija obvezna)</w:t>
      </w:r>
    </w:p>
    <w:p w14:paraId="7F847424" w14:textId="3F43BFFC" w:rsidR="009C235A" w:rsidRDefault="004360C9" w:rsidP="001C76EB">
      <w:pPr>
        <w:pStyle w:val="Body"/>
        <w:numPr>
          <w:ilvl w:val="0"/>
          <w:numId w:val="22"/>
        </w:numPr>
      </w:pPr>
      <w:r>
        <w:t xml:space="preserve">Stranki </w:t>
      </w:r>
      <w:r w:rsidR="00CC4DDC">
        <w:t xml:space="preserve">lahko </w:t>
      </w:r>
      <w:r>
        <w:t>pošlje</w:t>
      </w:r>
      <w:r w:rsidR="00CC4DDC">
        <w:t>te</w:t>
      </w:r>
      <w:r>
        <w:t xml:space="preserve"> navodila</w:t>
      </w:r>
      <w:r w:rsidR="00CC4DDC">
        <w:t xml:space="preserve"> za registracijo</w:t>
      </w:r>
      <w:r w:rsidR="00FD76DF">
        <w:t xml:space="preserve">, </w:t>
      </w:r>
      <w:r w:rsidR="00CC4DDC">
        <w:t xml:space="preserve">oziroma pomagati stranki </w:t>
      </w:r>
      <w:r w:rsidR="004072B0">
        <w:t xml:space="preserve">opraviti registracijo. Dodatna možnost je tudi, da jim posredujete kontakt </w:t>
      </w:r>
      <w:r w:rsidR="00FD76DF">
        <w:t xml:space="preserve">od brezplačne podpore ZZI </w:t>
      </w:r>
      <w:r w:rsidR="001C76EB" w:rsidRPr="001C76EB">
        <w:t>386 1 530 33</w:t>
      </w:r>
      <w:r w:rsidR="00903AE1">
        <w:t>21, elektronska pošta: pdopora@zzi.si</w:t>
      </w:r>
      <w:r w:rsidR="00903AE1" w:rsidRPr="001C76EB">
        <w:t xml:space="preserve"> </w:t>
      </w:r>
    </w:p>
    <w:p w14:paraId="2528F214" w14:textId="72622BE4" w:rsidR="00840F4D" w:rsidRPr="00840F4D" w:rsidRDefault="00840F4D" w:rsidP="00840F4D">
      <w:pPr>
        <w:pStyle w:val="Body"/>
        <w:ind w:left="720"/>
        <w:rPr>
          <w:b/>
          <w:bCs/>
        </w:rPr>
      </w:pPr>
      <w:r w:rsidRPr="00840F4D">
        <w:rPr>
          <w:b/>
          <w:bCs/>
        </w:rPr>
        <w:t>Kratka navodila</w:t>
      </w:r>
    </w:p>
    <w:p w14:paraId="08225FDB" w14:textId="102011B1" w:rsidR="001C409B" w:rsidRPr="00A32B92" w:rsidRDefault="001C409B" w:rsidP="00CC4DDC">
      <w:pPr>
        <w:pStyle w:val="Bullets"/>
        <w:numPr>
          <w:ilvl w:val="0"/>
          <w:numId w:val="0"/>
        </w:numPr>
        <w:ind w:left="1134"/>
      </w:pPr>
      <w:r w:rsidRPr="00A32B92">
        <w:t xml:space="preserve">Na vstopni strani </w:t>
      </w:r>
      <w:hyperlink r:id="rId18" w:history="1">
        <w:r w:rsidRPr="00A32B92">
          <w:rPr>
            <w:rStyle w:val="Hiperpovezava"/>
            <w:b/>
            <w:bCs/>
            <w:color w:val="4472C4" w:themeColor="accent1"/>
          </w:rPr>
          <w:t>www.bizbox.eu</w:t>
        </w:r>
      </w:hyperlink>
      <w:r w:rsidRPr="00A32B92">
        <w:t xml:space="preserve"> kliknemo na gumb »Registracija« ter vpišemo svoje podatke (ime, priimek, e-naslov).</w:t>
      </w:r>
    </w:p>
    <w:p w14:paraId="29C4044A" w14:textId="76DC5CC6" w:rsidR="001C409B" w:rsidRPr="001C409B" w:rsidRDefault="001C409B" w:rsidP="00A32B92">
      <w:pPr>
        <w:pStyle w:val="Bullets"/>
      </w:pPr>
      <w:r w:rsidRPr="001C409B">
        <w:t>S klikom na gumb »Potrdi«, bomo na vpisani e-naslov dobili potrditveni e-mail.</w:t>
      </w:r>
    </w:p>
    <w:p w14:paraId="5FE55968" w14:textId="77777777" w:rsidR="001C409B" w:rsidRDefault="001C409B" w:rsidP="001C409B">
      <w:pPr>
        <w:pStyle w:val="Body"/>
      </w:pPr>
    </w:p>
    <w:p w14:paraId="7CA3D267" w14:textId="77777777" w:rsidR="001C409B" w:rsidRDefault="001C409B" w:rsidP="001C409B">
      <w:pPr>
        <w:pStyle w:val="Body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E8AFC2" wp14:editId="31AB6D2F">
            <wp:simplePos x="0" y="0"/>
            <wp:positionH relativeFrom="column">
              <wp:posOffset>3215005</wp:posOffset>
            </wp:positionH>
            <wp:positionV relativeFrom="paragraph">
              <wp:posOffset>6788</wp:posOffset>
            </wp:positionV>
            <wp:extent cx="2481943" cy="1240190"/>
            <wp:effectExtent l="0" t="0" r="0" b="0"/>
            <wp:wrapNone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 bwMode="auto">
                    <a:xfrm>
                      <a:off x="0" y="0"/>
                      <a:ext cx="2496908" cy="124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887766" wp14:editId="465936EE">
                <wp:simplePos x="0" y="0"/>
                <wp:positionH relativeFrom="margin">
                  <wp:align>center</wp:align>
                </wp:positionH>
                <wp:positionV relativeFrom="paragraph">
                  <wp:posOffset>598079</wp:posOffset>
                </wp:positionV>
                <wp:extent cx="548640" cy="0"/>
                <wp:effectExtent l="0" t="76200" r="2286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56E6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0;margin-top:47.1pt;width:43.2pt;height:0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9D2F1C" wp14:editId="14253F88">
            <wp:extent cx="2348230" cy="1198880"/>
            <wp:effectExtent l="0" t="0" r="0" b="127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4"/>
                    <a:stretch/>
                  </pic:blipFill>
                  <pic:spPr bwMode="auto">
                    <a:xfrm>
                      <a:off x="0" y="0"/>
                      <a:ext cx="234823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2F688" w14:textId="77777777" w:rsidR="001C409B" w:rsidRDefault="001C409B" w:rsidP="001C409B">
      <w:pPr>
        <w:pStyle w:val="Body"/>
      </w:pPr>
    </w:p>
    <w:p w14:paraId="33CBC1A4" w14:textId="62BEEDA9" w:rsidR="001C409B" w:rsidRPr="001C409B" w:rsidRDefault="001C409B" w:rsidP="00A32B92">
      <w:pPr>
        <w:pStyle w:val="Bullets"/>
      </w:pPr>
      <w:r w:rsidRPr="001C409B">
        <w:t>Kliknemo na gumb »Nastavite geslo in nadaljujte z registracijo«, ki nam v spletnem brskalniku odpre okno za nastavitev željenega gesla. Vpišemo geslo in kliknemo na gumb »Potrdi«.</w:t>
      </w:r>
    </w:p>
    <w:p w14:paraId="2AD06CBF" w14:textId="5D4F4105" w:rsidR="001C409B" w:rsidRDefault="001C409B" w:rsidP="001C409B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6BE24D9" wp14:editId="07657C51">
            <wp:simplePos x="0" y="0"/>
            <wp:positionH relativeFrom="margin">
              <wp:posOffset>-471225</wp:posOffset>
            </wp:positionH>
            <wp:positionV relativeFrom="paragraph">
              <wp:posOffset>193570</wp:posOffset>
            </wp:positionV>
            <wp:extent cx="2367280" cy="1231265"/>
            <wp:effectExtent l="0" t="0" r="0" b="6985"/>
            <wp:wrapSquare wrapText="bothSides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7"/>
                    <a:stretch/>
                  </pic:blipFill>
                  <pic:spPr bwMode="auto">
                    <a:xfrm>
                      <a:off x="0" y="0"/>
                      <a:ext cx="2367280" cy="123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60F6C" w14:textId="19FF59E5" w:rsidR="00134DE8" w:rsidRDefault="001C409B">
      <w:pPr>
        <w:rPr>
          <w:rFonts w:ascii="Titillium Web" w:hAnsi="Titillium Web"/>
          <w:b/>
          <w:bCs/>
          <w:color w:val="333132"/>
          <w:sz w:val="60"/>
          <w:szCs w:val="6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7CBB8E3" wp14:editId="18877AE9">
            <wp:simplePos x="0" y="0"/>
            <wp:positionH relativeFrom="column">
              <wp:posOffset>3134426</wp:posOffset>
            </wp:positionH>
            <wp:positionV relativeFrom="paragraph">
              <wp:posOffset>74938</wp:posOffset>
            </wp:positionV>
            <wp:extent cx="2397433" cy="1209792"/>
            <wp:effectExtent l="0" t="0" r="3175" b="0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4"/>
                    <a:stretch/>
                  </pic:blipFill>
                  <pic:spPr bwMode="auto">
                    <a:xfrm>
                      <a:off x="0" y="0"/>
                      <a:ext cx="2397433" cy="1209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149AA3" wp14:editId="3791E095">
                <wp:simplePos x="0" y="0"/>
                <wp:positionH relativeFrom="column">
                  <wp:posOffset>2108621</wp:posOffset>
                </wp:positionH>
                <wp:positionV relativeFrom="paragraph">
                  <wp:posOffset>569587</wp:posOffset>
                </wp:positionV>
                <wp:extent cx="548640" cy="0"/>
                <wp:effectExtent l="0" t="76200" r="2286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B77B6" id="Straight Arrow Connector 8" o:spid="_x0000_s1026" type="#_x0000_t32" style="position:absolute;margin-left:166.05pt;margin-top:44.85pt;width:43.2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" strokecolor="black [3200]" strokeweight=".5pt">
                <v:stroke endarrow="block" joinstyle="miter"/>
              </v:shape>
            </w:pict>
          </mc:Fallback>
        </mc:AlternateContent>
      </w:r>
    </w:p>
    <w:p w14:paraId="79C25702" w14:textId="2082F49E" w:rsidR="001C409B" w:rsidRDefault="001C409B">
      <w:pPr>
        <w:rPr>
          <w:rFonts w:ascii="Titillium Web" w:hAnsi="Titillium Web"/>
          <w:b/>
          <w:bCs/>
          <w:color w:val="333132"/>
          <w:sz w:val="60"/>
          <w:szCs w:val="60"/>
        </w:rPr>
      </w:pPr>
    </w:p>
    <w:p w14:paraId="5AEF1F2C" w14:textId="58EC8BB4" w:rsidR="001C409B" w:rsidRDefault="001C409B">
      <w:pPr>
        <w:rPr>
          <w:rFonts w:ascii="Titillium Web" w:hAnsi="Titillium Web"/>
          <w:b/>
          <w:bCs/>
          <w:color w:val="333132"/>
          <w:sz w:val="60"/>
          <w:szCs w:val="60"/>
        </w:rPr>
      </w:pPr>
    </w:p>
    <w:p w14:paraId="08ADB48B" w14:textId="0E73861F" w:rsidR="001C409B" w:rsidRDefault="00BF0719" w:rsidP="00BF0719">
      <w:pPr>
        <w:pStyle w:val="Bullets"/>
      </w:pPr>
      <w:r>
        <w:t>Potrebna je tudi registracija podjetja.</w:t>
      </w:r>
    </w:p>
    <w:p w14:paraId="30A8B3C0" w14:textId="0E3B27D3" w:rsidR="001C409B" w:rsidRPr="001C409B" w:rsidRDefault="001C409B" w:rsidP="00BF0719">
      <w:pPr>
        <w:pStyle w:val="Bullets"/>
      </w:pPr>
      <w:r w:rsidRPr="001C409B">
        <w:t xml:space="preserve">Na vstopni strani </w:t>
      </w:r>
      <w:hyperlink r:id="rId23" w:history="1">
        <w:r w:rsidRPr="001C409B">
          <w:rPr>
            <w:rStyle w:val="Hiperpovezava"/>
            <w:b/>
            <w:bCs/>
          </w:rPr>
          <w:t>www.bizbox.eu</w:t>
        </w:r>
      </w:hyperlink>
      <w:r w:rsidRPr="001C409B">
        <w:t xml:space="preserve"> klikn</w:t>
      </w:r>
      <w:r w:rsidR="00BF0719">
        <w:t>ite</w:t>
      </w:r>
      <w:r w:rsidRPr="001C409B">
        <w:t xml:space="preserve"> na gumb »Vstop« ter se prijavi</w:t>
      </w:r>
      <w:r w:rsidR="00BF0719">
        <w:t>te</w:t>
      </w:r>
      <w:r w:rsidRPr="001C409B">
        <w:t xml:space="preserve"> v naš bizBox portal.</w:t>
      </w:r>
    </w:p>
    <w:p w14:paraId="5304A085" w14:textId="212E74D0" w:rsidR="001C409B" w:rsidRPr="001C409B" w:rsidRDefault="001C409B" w:rsidP="00BF0719">
      <w:pPr>
        <w:pStyle w:val="Bullets"/>
      </w:pPr>
      <w:r w:rsidRPr="001C409B">
        <w:t>Po vstopu v portal, klikn</w:t>
      </w:r>
      <w:r w:rsidR="00BF0719">
        <w:t>ite</w:t>
      </w:r>
      <w:r w:rsidRPr="001C409B">
        <w:t xml:space="preserve"> na gumb »Registracija podjetja«, vpiš</w:t>
      </w:r>
      <w:r w:rsidR="00BF0719">
        <w:t>ite</w:t>
      </w:r>
      <w:r w:rsidRPr="001C409B">
        <w:t xml:space="preserve"> davčno številko podjetja ter klikn</w:t>
      </w:r>
      <w:r w:rsidR="00BF0719">
        <w:t>ite</w:t>
      </w:r>
      <w:r w:rsidRPr="001C409B">
        <w:t xml:space="preserve"> gumb »Preveri številko«.</w:t>
      </w:r>
    </w:p>
    <w:p w14:paraId="4D33DD83" w14:textId="5AFDD49E" w:rsidR="001C409B" w:rsidRDefault="001C409B" w:rsidP="001C409B">
      <w:pPr>
        <w:pStyle w:val="Body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2C3C772" wp14:editId="5C890125">
            <wp:simplePos x="0" y="0"/>
            <wp:positionH relativeFrom="column">
              <wp:posOffset>3128801</wp:posOffset>
            </wp:positionH>
            <wp:positionV relativeFrom="paragraph">
              <wp:posOffset>119738</wp:posOffset>
            </wp:positionV>
            <wp:extent cx="2790190" cy="1414780"/>
            <wp:effectExtent l="0" t="0" r="0" b="0"/>
            <wp:wrapSquare wrapText="bothSides"/>
            <wp:docPr id="11" name="Picture 1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Wo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968ED6" wp14:editId="2C08A8E6">
                <wp:simplePos x="0" y="0"/>
                <wp:positionH relativeFrom="column">
                  <wp:posOffset>2697305</wp:posOffset>
                </wp:positionH>
                <wp:positionV relativeFrom="paragraph">
                  <wp:posOffset>683705</wp:posOffset>
                </wp:positionV>
                <wp:extent cx="347808" cy="45719"/>
                <wp:effectExtent l="0" t="57150" r="14605" b="50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80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AB0A" id="Straight Arrow Connector 10" o:spid="_x0000_s1026" type="#_x0000_t32" style="position:absolute;margin-left:212.4pt;margin-top:53.85pt;width:27.4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BD03514" wp14:editId="5205E237">
            <wp:simplePos x="0" y="0"/>
            <wp:positionH relativeFrom="column">
              <wp:posOffset>-52070</wp:posOffset>
            </wp:positionH>
            <wp:positionV relativeFrom="paragraph">
              <wp:posOffset>163830</wp:posOffset>
            </wp:positionV>
            <wp:extent cx="2533650" cy="1278890"/>
            <wp:effectExtent l="0" t="0" r="0" b="0"/>
            <wp:wrapSquare wrapText="bothSides"/>
            <wp:docPr id="9" name="Picture 9" descr="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ebsit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290C8" w14:textId="1867CACD" w:rsidR="001C409B" w:rsidRPr="001C409B" w:rsidRDefault="001C409B" w:rsidP="001C409B">
      <w:pPr>
        <w:pStyle w:val="Body"/>
      </w:pPr>
    </w:p>
    <w:p w14:paraId="60DBC7CD" w14:textId="6A8CFF8D" w:rsidR="001C409B" w:rsidRPr="001C409B" w:rsidRDefault="001C409B" w:rsidP="001C409B">
      <w:pPr>
        <w:pStyle w:val="Body"/>
      </w:pPr>
    </w:p>
    <w:p w14:paraId="3E34BCA2" w14:textId="083568B9" w:rsidR="001C409B" w:rsidRPr="001C409B" w:rsidRDefault="001C409B" w:rsidP="001C409B">
      <w:pPr>
        <w:pStyle w:val="Body"/>
      </w:pPr>
    </w:p>
    <w:p w14:paraId="03FF3AD5" w14:textId="7180A4A3" w:rsidR="001C409B" w:rsidRPr="001C409B" w:rsidRDefault="001C409B" w:rsidP="001C409B">
      <w:pPr>
        <w:pStyle w:val="Body"/>
      </w:pPr>
    </w:p>
    <w:p w14:paraId="584CF72E" w14:textId="475E761B" w:rsidR="001C409B" w:rsidRPr="001C409B" w:rsidRDefault="001C409B" w:rsidP="00BF0719">
      <w:pPr>
        <w:pStyle w:val="Bullets"/>
      </w:pPr>
      <w:r w:rsidRPr="001C409B">
        <w:t>V kolikor nis</w:t>
      </w:r>
      <w:r w:rsidR="00BF0719">
        <w:t>te</w:t>
      </w:r>
      <w:r w:rsidRPr="001C409B">
        <w:t xml:space="preserve"> zastopniki podjetja, vpiš</w:t>
      </w:r>
      <w:r w:rsidR="00BF0719">
        <w:t>ite</w:t>
      </w:r>
      <w:r w:rsidRPr="001C409B">
        <w:t xml:space="preserve"> IME, PRIIMEK in E-NASLOV zastopnika.</w:t>
      </w:r>
    </w:p>
    <w:p w14:paraId="1BB383F8" w14:textId="7ECC7A38" w:rsidR="001C409B" w:rsidRDefault="001C409B" w:rsidP="00BF0719">
      <w:pPr>
        <w:pStyle w:val="Bullets"/>
      </w:pPr>
      <w:r w:rsidRPr="001C409B">
        <w:t>Izber</w:t>
      </w:r>
      <w:r w:rsidR="00BF0719">
        <w:t>ite</w:t>
      </w:r>
      <w:r w:rsidRPr="001C409B">
        <w:t xml:space="preserve"> registracijo z digitalnim potrdilom ali s papirnatim obrazcem ter klikn</w:t>
      </w:r>
      <w:r w:rsidR="00BF0719">
        <w:t>ite</w:t>
      </w:r>
      <w:r w:rsidRPr="001C409B">
        <w:t xml:space="preserve"> na gumb »Naprej«.</w:t>
      </w:r>
    </w:p>
    <w:p w14:paraId="509D2133" w14:textId="49F8C3E0" w:rsidR="001C409B" w:rsidRPr="001C409B" w:rsidRDefault="001C409B" w:rsidP="00BF0719">
      <w:pPr>
        <w:pStyle w:val="Bullets"/>
      </w:pPr>
      <w:r w:rsidRPr="001C409B">
        <w:t>V kolikor izber</w:t>
      </w:r>
      <w:r w:rsidR="00BF0719">
        <w:t>ete</w:t>
      </w:r>
      <w:r w:rsidRPr="001C409B">
        <w:t xml:space="preserve"> registracijo s papirnatim obrazcem, omenjeni obrazec dobi</w:t>
      </w:r>
      <w:r w:rsidR="00BF0719">
        <w:t>te</w:t>
      </w:r>
      <w:r w:rsidRPr="001C409B">
        <w:t xml:space="preserve"> ob zaključku registracije na e-naslov v .</w:t>
      </w:r>
      <w:proofErr w:type="spellStart"/>
      <w:r w:rsidRPr="001C409B">
        <w:t>pdf</w:t>
      </w:r>
      <w:proofErr w:type="spellEnd"/>
      <w:r w:rsidRPr="001C409B">
        <w:t xml:space="preserve"> obliki. </w:t>
      </w:r>
    </w:p>
    <w:p w14:paraId="3F285813" w14:textId="150989B7" w:rsidR="00D54B87" w:rsidRPr="001C409B" w:rsidRDefault="001C409B" w:rsidP="00D54B87">
      <w:pPr>
        <w:pStyle w:val="Bullets"/>
      </w:pPr>
      <w:r w:rsidRPr="001C409B">
        <w:t xml:space="preserve">Obrazec </w:t>
      </w:r>
      <w:r w:rsidR="00BF0719">
        <w:t>natisnite</w:t>
      </w:r>
      <w:r w:rsidRPr="001C409B">
        <w:t xml:space="preserve">, </w:t>
      </w:r>
      <w:proofErr w:type="spellStart"/>
      <w:r w:rsidR="00BF0719">
        <w:t>ožigosajete</w:t>
      </w:r>
      <w:proofErr w:type="spellEnd"/>
      <w:r w:rsidRPr="001C409B">
        <w:t xml:space="preserve">, </w:t>
      </w:r>
      <w:proofErr w:type="spellStart"/>
      <w:r w:rsidR="00BF0719">
        <w:t>skenirajte</w:t>
      </w:r>
      <w:proofErr w:type="spellEnd"/>
      <w:r w:rsidRPr="001C409B">
        <w:t xml:space="preserve"> ter </w:t>
      </w:r>
      <w:r w:rsidR="00BF0719">
        <w:t>pošljite</w:t>
      </w:r>
      <w:r w:rsidRPr="001C409B">
        <w:t xml:space="preserve"> na e-naslov: </w:t>
      </w:r>
      <w:hyperlink r:id="rId26" w:history="1">
        <w:r w:rsidRPr="001C409B">
          <w:rPr>
            <w:rStyle w:val="Hiperpovezava"/>
            <w:b/>
            <w:bCs/>
          </w:rPr>
          <w:t>prodaja@zzi.si</w:t>
        </w:r>
      </w:hyperlink>
      <w:r w:rsidR="00D54B87">
        <w:t xml:space="preserve"> ali narocnine@zzi.si</w:t>
      </w:r>
    </w:p>
    <w:p w14:paraId="6A63BB24" w14:textId="2FCAAEFC" w:rsidR="001C409B" w:rsidRDefault="001C409B" w:rsidP="00BF0719">
      <w:pPr>
        <w:pStyle w:val="Bullets"/>
      </w:pPr>
      <w:r w:rsidRPr="001C409B">
        <w:t>Naročniška služba ZZI</w:t>
      </w:r>
      <w:r w:rsidR="007A3560">
        <w:t xml:space="preserve"> </w:t>
      </w:r>
      <w:r w:rsidR="00BF0719">
        <w:t>bo</w:t>
      </w:r>
      <w:r w:rsidRPr="001C409B">
        <w:t xml:space="preserve"> obvesti</w:t>
      </w:r>
      <w:r w:rsidR="00BF0719">
        <w:t>la</w:t>
      </w:r>
      <w:r w:rsidR="007A3560">
        <w:t xml:space="preserve"> Business </w:t>
      </w:r>
      <w:proofErr w:type="spellStart"/>
      <w:r w:rsidR="007A3560">
        <w:t>Solutions</w:t>
      </w:r>
      <w:proofErr w:type="spellEnd"/>
      <w:r w:rsidR="007A3560">
        <w:t xml:space="preserve"> in stranko</w:t>
      </w:r>
      <w:r w:rsidRPr="001C409B">
        <w:t>, da je registracija na portal bizBox uspešno zaključena</w:t>
      </w:r>
      <w:r w:rsidR="00F301C1">
        <w:t xml:space="preserve"> in da ima </w:t>
      </w:r>
      <w:r w:rsidR="00D54B87">
        <w:t>stranka</w:t>
      </w:r>
      <w:r w:rsidR="00F301C1">
        <w:t xml:space="preserve"> </w:t>
      </w:r>
      <w:r w:rsidR="00D54B87">
        <w:t>urejen</w:t>
      </w:r>
      <w:r w:rsidR="00F301C1">
        <w:t xml:space="preserve"> </w:t>
      </w:r>
      <w:r w:rsidR="00D54B87">
        <w:t>brezplačni eNabiralnik za prejem elektronskih dokumentov.</w:t>
      </w:r>
    </w:p>
    <w:p w14:paraId="08D825DD" w14:textId="7D42C9DD" w:rsidR="0092546F" w:rsidRDefault="00D54B87" w:rsidP="00BF0719">
      <w:pPr>
        <w:pStyle w:val="Bullets"/>
      </w:pPr>
      <w:r>
        <w:t xml:space="preserve">Stranka </w:t>
      </w:r>
      <w:r w:rsidR="00F301C1">
        <w:t xml:space="preserve">posreduje </w:t>
      </w:r>
      <w:r>
        <w:t xml:space="preserve">Business </w:t>
      </w:r>
      <w:proofErr w:type="spellStart"/>
      <w:r>
        <w:t>Solutions</w:t>
      </w:r>
      <w:proofErr w:type="spellEnd"/>
      <w:r>
        <w:t xml:space="preserve">, </w:t>
      </w:r>
      <w:r w:rsidR="00F301C1">
        <w:t>uporabniško ime in</w:t>
      </w:r>
      <w:r w:rsidR="0092546F">
        <w:t xml:space="preserve"> geslo</w:t>
      </w:r>
      <w:r w:rsidR="002D7B36">
        <w:t>, ki ga</w:t>
      </w:r>
      <w:r w:rsidR="0092546F">
        <w:t xml:space="preserve"> vnese</w:t>
      </w:r>
      <w:r w:rsidR="002D7B36">
        <w:t>te</w:t>
      </w:r>
      <w:r w:rsidR="0092546F">
        <w:t xml:space="preserve"> v </w:t>
      </w:r>
      <w:r w:rsidR="002D7B36">
        <w:t xml:space="preserve">program </w:t>
      </w:r>
      <w:r w:rsidR="0092546F">
        <w:t>Business Central</w:t>
      </w:r>
      <w:r w:rsidR="002D7B36">
        <w:t>.</w:t>
      </w:r>
    </w:p>
    <w:p w14:paraId="5981E990" w14:textId="5FCEA8C1" w:rsidR="00CC4DDC" w:rsidRPr="00A32B92" w:rsidRDefault="005B64F6" w:rsidP="00CC4DDC">
      <w:pPr>
        <w:pStyle w:val="Bullets"/>
      </w:pPr>
      <w:r>
        <w:t xml:space="preserve">Ekipa Business </w:t>
      </w:r>
      <w:proofErr w:type="spellStart"/>
      <w:r>
        <w:t>Solutions</w:t>
      </w:r>
      <w:proofErr w:type="spellEnd"/>
      <w:r>
        <w:t xml:space="preserve"> </w:t>
      </w:r>
      <w:r w:rsidR="004553A2">
        <w:t xml:space="preserve">za vsako stranko posreduje podatke </w:t>
      </w:r>
      <w:r w:rsidR="00AB4B28">
        <w:t xml:space="preserve">za vklop in paket pošiljanja dokumentov </w:t>
      </w:r>
      <w:r w:rsidR="004553A2">
        <w:t>(davčna številka,</w:t>
      </w:r>
      <w:r w:rsidR="002B43E4">
        <w:t xml:space="preserve"> naziv firme</w:t>
      </w:r>
      <w:r w:rsidR="00AB4B28">
        <w:t>, izbira paketa</w:t>
      </w:r>
      <w:r w:rsidR="004553A2">
        <w:t>)</w:t>
      </w:r>
      <w:r w:rsidR="00AB4B28">
        <w:t xml:space="preserve"> na elektronski naslov narocnine@zzi.si</w:t>
      </w:r>
    </w:p>
    <w:p w14:paraId="6DE095FB" w14:textId="245B4813" w:rsidR="001C409B" w:rsidRDefault="001C409B" w:rsidP="001C409B">
      <w:pPr>
        <w:pStyle w:val="Body"/>
      </w:pPr>
    </w:p>
    <w:p w14:paraId="5CE8C589" w14:textId="5A92B544" w:rsidR="001C409B" w:rsidRDefault="001B5AA3" w:rsidP="001C409B">
      <w:pPr>
        <w:pStyle w:val="H2"/>
        <w:numPr>
          <w:ilvl w:val="0"/>
          <w:numId w:val="0"/>
        </w:numPr>
      </w:pPr>
      <w:r>
        <w:t>Navodila za registracijo tujina</w:t>
      </w:r>
    </w:p>
    <w:p w14:paraId="27E2A5DD" w14:textId="5522FDAF" w:rsidR="00E12F2A" w:rsidRPr="001C409B" w:rsidRDefault="00E12F2A" w:rsidP="00E12F2A">
      <w:pPr>
        <w:pStyle w:val="Body"/>
        <w:numPr>
          <w:ilvl w:val="0"/>
          <w:numId w:val="23"/>
        </w:numPr>
      </w:pPr>
      <w:r w:rsidRPr="001C409B">
        <w:t>Stranka mora</w:t>
      </w:r>
      <w:r w:rsidR="00A51561">
        <w:t xml:space="preserve"> </w:t>
      </w:r>
      <w:r>
        <w:t>v vsakem primeru</w:t>
      </w:r>
      <w:r w:rsidRPr="001C409B">
        <w:t xml:space="preserve"> izpolniti obrazec</w:t>
      </w:r>
      <w:r>
        <w:t xml:space="preserve">, ni možno preko spletne strani </w:t>
      </w:r>
      <w:hyperlink r:id="rId27" w:history="1">
        <w:r w:rsidRPr="00C74894">
          <w:rPr>
            <w:rStyle w:val="Hiperpovezava"/>
          </w:rPr>
          <w:t>www.bizBox.eu</w:t>
        </w:r>
      </w:hyperlink>
      <w:r>
        <w:t xml:space="preserve">. </w:t>
      </w:r>
    </w:p>
    <w:p w14:paraId="3D01DBDD" w14:textId="77777777" w:rsidR="00E12F2A" w:rsidRDefault="00E12F2A" w:rsidP="00E12F2A">
      <w:r>
        <w:t xml:space="preserve">                     </w:t>
      </w:r>
      <w:r>
        <w:object w:dxaOrig="1562" w:dyaOrig="1011" w14:anchorId="45DF70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50.25pt" o:ole="">
            <v:imagedata r:id="rId28" o:title=""/>
          </v:shape>
          <o:OLEObject Type="Embed" ProgID="Acrobat.Document.DC" ShapeID="_x0000_i1025" DrawAspect="Icon" ObjectID="_1734325395" r:id="rId29"/>
        </w:object>
      </w:r>
    </w:p>
    <w:p w14:paraId="479071D5" w14:textId="28C6744D" w:rsidR="00F57A82" w:rsidRPr="00AC034A" w:rsidRDefault="00F57A82" w:rsidP="00F57A82">
      <w:pPr>
        <w:pStyle w:val="Body"/>
        <w:numPr>
          <w:ilvl w:val="0"/>
          <w:numId w:val="26"/>
        </w:numPr>
      </w:pPr>
      <w:r>
        <w:t xml:space="preserve">Izpolnjen obrazec pošljemo na mail </w:t>
      </w:r>
      <w:hyperlink r:id="rId30" w:history="1">
        <w:r>
          <w:rPr>
            <w:rStyle w:val="Hiperpovezava"/>
            <w:lang w:val="en-US" w:eastAsia="sl-SI"/>
          </w:rPr>
          <w:t>narocnine@bizbox.eu</w:t>
        </w:r>
      </w:hyperlink>
      <w:r>
        <w:rPr>
          <w:lang w:val="en-US" w:eastAsia="sl-SI"/>
        </w:rPr>
        <w:t xml:space="preserve"> v </w:t>
      </w:r>
      <w:r w:rsidR="00833615">
        <w:rPr>
          <w:lang w:val="en-US" w:eastAsia="sl-SI"/>
        </w:rPr>
        <w:t>CC</w:t>
      </w:r>
      <w:r>
        <w:rPr>
          <w:lang w:val="en-US" w:eastAsia="sl-SI"/>
        </w:rPr>
        <w:t xml:space="preserve"> </w:t>
      </w:r>
      <w:proofErr w:type="spellStart"/>
      <w:r>
        <w:rPr>
          <w:lang w:val="en-US" w:eastAsia="sl-SI"/>
        </w:rPr>
        <w:t>damo</w:t>
      </w:r>
      <w:proofErr w:type="spellEnd"/>
      <w:r>
        <w:rPr>
          <w:lang w:val="en-US" w:eastAsia="sl-SI"/>
        </w:rPr>
        <w:t xml:space="preserve"> </w:t>
      </w:r>
      <w:hyperlink r:id="rId31" w:history="1">
        <w:r w:rsidRPr="002648CE">
          <w:rPr>
            <w:rStyle w:val="Hiperpovezava"/>
          </w:rPr>
          <w:t>prodaja@zzi.si</w:t>
        </w:r>
      </w:hyperlink>
    </w:p>
    <w:p w14:paraId="26DFCD1C" w14:textId="5B9BD622" w:rsidR="00781248" w:rsidRPr="00F57A82" w:rsidRDefault="00F57A82" w:rsidP="00F57A82">
      <w:pPr>
        <w:pStyle w:val="Body"/>
        <w:numPr>
          <w:ilvl w:val="0"/>
          <w:numId w:val="26"/>
        </w:numPr>
      </w:pPr>
      <w:r>
        <w:t>Podpisnik iz obrazca bo prejel na mail uporabniško ime in geslo, katerega mora posredovati BS-ju, da lahko vnesemo v Business Centra</w:t>
      </w:r>
    </w:p>
    <w:p w14:paraId="3A75B492" w14:textId="773C2A31" w:rsidR="001C409B" w:rsidRDefault="001C409B" w:rsidP="001C409B">
      <w:pPr>
        <w:pStyle w:val="H2"/>
      </w:pPr>
      <w:bookmarkStart w:id="3" w:name="_Toc122435724"/>
      <w:r>
        <w:t>Hrvaška</w:t>
      </w:r>
      <w:bookmarkEnd w:id="3"/>
    </w:p>
    <w:p w14:paraId="5004F05C" w14:textId="22658558" w:rsidR="008355C5" w:rsidRPr="00A32B92" w:rsidRDefault="008355C5" w:rsidP="00F57A82">
      <w:pPr>
        <w:pStyle w:val="Body"/>
        <w:numPr>
          <w:ilvl w:val="0"/>
          <w:numId w:val="26"/>
        </w:numPr>
      </w:pPr>
      <w:r w:rsidRPr="00A32B92">
        <w:t xml:space="preserve">Na mail </w:t>
      </w:r>
      <w:r w:rsidRPr="001C409B">
        <w:t xml:space="preserve"> </w:t>
      </w:r>
      <w:hyperlink r:id="rId32" w:history="1">
        <w:r w:rsidRPr="00A32B92">
          <w:rPr>
            <w:rStyle w:val="Hiperpovezava"/>
            <w:b/>
            <w:bCs/>
          </w:rPr>
          <w:t>prodaja@zzi.si</w:t>
        </w:r>
      </w:hyperlink>
      <w:r w:rsidRPr="00A32B92">
        <w:rPr>
          <w:rStyle w:val="Hiperpovezava"/>
          <w:b/>
          <w:bCs/>
        </w:rPr>
        <w:t xml:space="preserve"> </w:t>
      </w:r>
      <w:r w:rsidRPr="00A32B92">
        <w:t>pošljemo podatke o podjetju, za aktivacijo Bizbox računa</w:t>
      </w:r>
    </w:p>
    <w:p w14:paraId="7EA7B912" w14:textId="77777777" w:rsidR="007B58DF" w:rsidRPr="007B58DF" w:rsidRDefault="007B58DF" w:rsidP="007B58DF">
      <w:pPr>
        <w:pStyle w:val="Bullets"/>
      </w:pPr>
      <w:r w:rsidRPr="007B58DF">
        <w:t>N</w:t>
      </w:r>
      <w:r w:rsidR="00465B18" w:rsidRPr="007B58DF">
        <w:t>aziv podjetja</w:t>
      </w:r>
    </w:p>
    <w:p w14:paraId="27D8DC11" w14:textId="120C5864" w:rsidR="00465B18" w:rsidRPr="007B58DF" w:rsidRDefault="007B58DF" w:rsidP="007B58DF">
      <w:pPr>
        <w:pStyle w:val="Bullets"/>
      </w:pPr>
      <w:r w:rsidRPr="007B58DF">
        <w:t>O</w:t>
      </w:r>
      <w:r w:rsidR="00465B18" w:rsidRPr="007B58DF">
        <w:t>IB</w:t>
      </w:r>
      <w:r w:rsidRPr="007B58DF">
        <w:t xml:space="preserve"> (davčna številka)</w:t>
      </w:r>
    </w:p>
    <w:p w14:paraId="6F39084F" w14:textId="5DCAD6E8" w:rsidR="001C409B" w:rsidRPr="001C409B" w:rsidRDefault="001C409B" w:rsidP="00F57A82">
      <w:pPr>
        <w:pStyle w:val="Body"/>
        <w:numPr>
          <w:ilvl w:val="0"/>
          <w:numId w:val="26"/>
        </w:numPr>
      </w:pPr>
      <w:r w:rsidRPr="001C409B">
        <w:t>Stranka mora izpolniti obrazec</w:t>
      </w:r>
    </w:p>
    <w:p w14:paraId="06C896C7" w14:textId="72CC84A2" w:rsidR="001C409B" w:rsidRDefault="001C409B" w:rsidP="001C409B">
      <w:r>
        <w:t xml:space="preserve">                     </w:t>
      </w:r>
      <w:r>
        <w:object w:dxaOrig="1562" w:dyaOrig="1011" w14:anchorId="7AAE9FCB">
          <v:shape id="_x0000_i1026" type="#_x0000_t75" style="width:78pt;height:50.25pt" o:ole="">
            <v:imagedata r:id="rId28" o:title=""/>
          </v:shape>
          <o:OLEObject Type="Embed" ProgID="Acrobat.Document.DC" ShapeID="_x0000_i1026" DrawAspect="Icon" ObjectID="_1734325396" r:id="rId33"/>
        </w:object>
      </w:r>
    </w:p>
    <w:p w14:paraId="2B093669" w14:textId="02C49F61" w:rsidR="00781248" w:rsidRPr="00AC034A" w:rsidRDefault="003428C2" w:rsidP="00F57A82">
      <w:pPr>
        <w:pStyle w:val="Body"/>
        <w:numPr>
          <w:ilvl w:val="0"/>
          <w:numId w:val="26"/>
        </w:numPr>
      </w:pPr>
      <w:r>
        <w:t>Izpolnjen obrazec pošljemo na mail</w:t>
      </w:r>
      <w:r w:rsidR="00AC034A">
        <w:t xml:space="preserve"> </w:t>
      </w:r>
      <w:hyperlink r:id="rId34" w:history="1">
        <w:r w:rsidR="00AC034A">
          <w:rPr>
            <w:rStyle w:val="Hiperpovezava"/>
            <w:lang w:val="en-US" w:eastAsia="sl-SI"/>
          </w:rPr>
          <w:t>narocnine@bizbox.eu</w:t>
        </w:r>
      </w:hyperlink>
      <w:r w:rsidR="00AC034A">
        <w:rPr>
          <w:lang w:val="en-US" w:eastAsia="sl-SI"/>
        </w:rPr>
        <w:t xml:space="preserve"> v </w:t>
      </w:r>
      <w:r w:rsidR="00833615">
        <w:rPr>
          <w:lang w:val="en-US" w:eastAsia="sl-SI"/>
        </w:rPr>
        <w:t>CC</w:t>
      </w:r>
      <w:r w:rsidR="00AC034A">
        <w:rPr>
          <w:lang w:val="en-US" w:eastAsia="sl-SI"/>
        </w:rPr>
        <w:t xml:space="preserve"> </w:t>
      </w:r>
      <w:proofErr w:type="spellStart"/>
      <w:r w:rsidR="00AC034A">
        <w:rPr>
          <w:lang w:val="en-US" w:eastAsia="sl-SI"/>
        </w:rPr>
        <w:t>damo</w:t>
      </w:r>
      <w:proofErr w:type="spellEnd"/>
      <w:r w:rsidR="00AC034A">
        <w:rPr>
          <w:lang w:val="en-US" w:eastAsia="sl-SI"/>
        </w:rPr>
        <w:t xml:space="preserve"> </w:t>
      </w:r>
      <w:hyperlink r:id="rId35" w:history="1">
        <w:r w:rsidR="00AC034A" w:rsidRPr="002648CE">
          <w:rPr>
            <w:rStyle w:val="Hiperpovezava"/>
          </w:rPr>
          <w:t>prodaja@zzi.si</w:t>
        </w:r>
      </w:hyperlink>
    </w:p>
    <w:p w14:paraId="0C2074E3" w14:textId="5E668CC9" w:rsidR="00AC034A" w:rsidRPr="00781248" w:rsidRDefault="00AC034A" w:rsidP="00F57A82">
      <w:pPr>
        <w:pStyle w:val="Body"/>
        <w:numPr>
          <w:ilvl w:val="0"/>
          <w:numId w:val="26"/>
        </w:numPr>
      </w:pPr>
      <w:r>
        <w:t>Podpisnik iz</w:t>
      </w:r>
      <w:r w:rsidR="00773216">
        <w:t xml:space="preserve"> obrazca bo prejel na mail uporabniško ime in geslo, katerega mora posredovati BS-ju, da lahko vnesemo v Business Central</w:t>
      </w:r>
    </w:p>
    <w:p w14:paraId="79047672" w14:textId="2B5FDED1" w:rsidR="001C409B" w:rsidRDefault="001C409B" w:rsidP="001C409B"/>
    <w:p w14:paraId="17F3CC39" w14:textId="1C02FB7A" w:rsidR="009C235A" w:rsidRPr="00831A89" w:rsidRDefault="009C235A" w:rsidP="00831A89">
      <w:pPr>
        <w:pStyle w:val="H2"/>
      </w:pPr>
      <w:bookmarkStart w:id="4" w:name="_Toc122435725"/>
      <w:r w:rsidRPr="00831A89">
        <w:t>Srbija</w:t>
      </w:r>
      <w:bookmarkEnd w:id="4"/>
      <w:r w:rsidR="00D64D28">
        <w:t xml:space="preserve"> (pošiljanje eRačunov B2B)</w:t>
      </w:r>
    </w:p>
    <w:p w14:paraId="464541AF" w14:textId="33127ACE" w:rsidR="00831A89" w:rsidRPr="00465B18" w:rsidRDefault="00831A89" w:rsidP="00D553A6">
      <w:pPr>
        <w:pStyle w:val="Body"/>
        <w:numPr>
          <w:ilvl w:val="0"/>
          <w:numId w:val="19"/>
        </w:numPr>
      </w:pPr>
      <w:r w:rsidRPr="00FE28E1">
        <w:t>Na ZZI</w:t>
      </w:r>
      <w:r w:rsidR="001B5E6D">
        <w:t xml:space="preserve"> </w:t>
      </w:r>
      <w:r w:rsidRPr="00FE28E1">
        <w:t xml:space="preserve"> pošlje</w:t>
      </w:r>
      <w:r>
        <w:t xml:space="preserve"> BS</w:t>
      </w:r>
      <w:r w:rsidRPr="00FE28E1">
        <w:t xml:space="preserve"> podatke na </w:t>
      </w:r>
      <w:hyperlink r:id="rId36" w:history="1">
        <w:r w:rsidRPr="002648CE">
          <w:rPr>
            <w:rStyle w:val="Hiperpovezava"/>
          </w:rPr>
          <w:t>prodaja@zzi.si</w:t>
        </w:r>
      </w:hyperlink>
      <w:r>
        <w:t>:</w:t>
      </w:r>
    </w:p>
    <w:p w14:paraId="13522F1A" w14:textId="3ED4EE39" w:rsidR="00831A89" w:rsidRDefault="001B5E6D" w:rsidP="001B5E6D">
      <w:pPr>
        <w:pStyle w:val="Bullets"/>
        <w:numPr>
          <w:ilvl w:val="0"/>
          <w:numId w:val="25"/>
        </w:numPr>
      </w:pPr>
      <w:r>
        <w:lastRenderedPageBreak/>
        <w:t xml:space="preserve">Izpolnjeni registracijski obrazec </w:t>
      </w:r>
    </w:p>
    <w:p w14:paraId="09C3DE72" w14:textId="5D3F08D9" w:rsidR="001B5E6D" w:rsidRDefault="001B5E6D" w:rsidP="001B5E6D">
      <w:pPr>
        <w:pStyle w:val="Bullets"/>
        <w:numPr>
          <w:ilvl w:val="0"/>
          <w:numId w:val="25"/>
        </w:numPr>
      </w:pPr>
      <w:r>
        <w:t>APIKEY produkcija</w:t>
      </w:r>
      <w:r w:rsidR="00FF365C">
        <w:t xml:space="preserve"> (v besedilni obliki – ne </w:t>
      </w:r>
      <w:proofErr w:type="spellStart"/>
      <w:r w:rsidR="00FF365C">
        <w:t>print</w:t>
      </w:r>
      <w:proofErr w:type="spellEnd"/>
      <w:r w:rsidR="00FF365C">
        <w:t xml:space="preserve"> </w:t>
      </w:r>
      <w:proofErr w:type="spellStart"/>
      <w:r w:rsidR="00FF365C">
        <w:t>screen</w:t>
      </w:r>
      <w:proofErr w:type="spellEnd"/>
      <w:r w:rsidR="00FF365C">
        <w:t>)</w:t>
      </w:r>
    </w:p>
    <w:p w14:paraId="101F754A" w14:textId="139F9F7A" w:rsidR="00242D38" w:rsidRPr="007B58DF" w:rsidRDefault="00242D38" w:rsidP="00242D38">
      <w:pPr>
        <w:pStyle w:val="Bullets"/>
        <w:numPr>
          <w:ilvl w:val="0"/>
          <w:numId w:val="0"/>
        </w:numPr>
      </w:pPr>
      <w:r>
        <w:t xml:space="preserve">V primeru, da stranka želi Demo potrebujemo APIKEY demo. Uporabnike vklopimo enako kot za registracijo produkcijo. Označiti je treba kateri </w:t>
      </w:r>
      <w:proofErr w:type="spellStart"/>
      <w:r>
        <w:t>APIKEy</w:t>
      </w:r>
      <w:proofErr w:type="spellEnd"/>
      <w:r>
        <w:t xml:space="preserve"> je za produkcijo in kateri za DEMO.</w:t>
      </w:r>
    </w:p>
    <w:p w14:paraId="222FC803" w14:textId="77777777" w:rsidR="00D553A6" w:rsidRDefault="00D553A6" w:rsidP="00D553A6">
      <w:pPr>
        <w:pStyle w:val="Bullets"/>
        <w:numPr>
          <w:ilvl w:val="0"/>
          <w:numId w:val="0"/>
        </w:numPr>
      </w:pPr>
    </w:p>
    <w:p w14:paraId="58E871BF" w14:textId="20590DCB" w:rsidR="00D268C3" w:rsidRPr="00D268C3" w:rsidRDefault="004537C5" w:rsidP="00D27900">
      <w:pPr>
        <w:pStyle w:val="Odstavekseznama"/>
        <w:tabs>
          <w:tab w:val="left" w:pos="1578"/>
          <w:tab w:val="left" w:pos="4057"/>
        </w:tabs>
      </w:pPr>
      <w:r>
        <w:t xml:space="preserve">Prvo je potrebno imeti račun na </w:t>
      </w:r>
      <w:hyperlink r:id="rId37" w:history="1">
        <w:r w:rsidR="00432492">
          <w:rPr>
            <w:rStyle w:val="Hiperpovezava"/>
          </w:rPr>
          <w:t>https://eid.gov.rs/sr-Latn-RS/pocetna</w:t>
        </w:r>
      </w:hyperlink>
    </w:p>
    <w:p w14:paraId="4C6841FA" w14:textId="6F7D4E48" w:rsidR="009C235A" w:rsidRDefault="00432492" w:rsidP="00D27900">
      <w:pPr>
        <w:pStyle w:val="Odstavekseznama"/>
        <w:tabs>
          <w:tab w:val="left" w:pos="1578"/>
          <w:tab w:val="left" w:pos="4057"/>
        </w:tabs>
      </w:pPr>
      <w:r>
        <w:t>Potem se prijavite/registrirate na</w:t>
      </w:r>
      <w:r w:rsidR="009C235A">
        <w:t xml:space="preserve"> </w:t>
      </w:r>
      <w:r>
        <w:t xml:space="preserve">spletni </w:t>
      </w:r>
      <w:r w:rsidR="009C235A">
        <w:t xml:space="preserve">strani </w:t>
      </w:r>
      <w:hyperlink r:id="rId38" w:history="1">
        <w:r w:rsidR="009C235A" w:rsidRPr="000B0A16">
          <w:rPr>
            <w:rStyle w:val="Hiperpovezava"/>
          </w:rPr>
          <w:t>https://demoefaktura.mfin.gov.rs/login</w:t>
        </w:r>
      </w:hyperlink>
      <w:r w:rsidR="009C235A">
        <w:t xml:space="preserve">  (DEMO) oz. </w:t>
      </w:r>
      <w:hyperlink r:id="rId39" w:history="1">
        <w:r w:rsidR="009C235A" w:rsidRPr="000B0A16">
          <w:rPr>
            <w:rStyle w:val="Hiperpovezava"/>
          </w:rPr>
          <w:t>https://efaktura.mfin.gov.rs/login</w:t>
        </w:r>
      </w:hyperlink>
      <w:r w:rsidR="009C235A">
        <w:t xml:space="preserve">  (Produkcija)</w:t>
      </w:r>
    </w:p>
    <w:p w14:paraId="6FE123A8" w14:textId="77777777" w:rsidR="00C070EA" w:rsidRDefault="00C070EA" w:rsidP="00D27900">
      <w:pPr>
        <w:pStyle w:val="Odstavekseznama"/>
        <w:tabs>
          <w:tab w:val="left" w:pos="1578"/>
          <w:tab w:val="left" w:pos="4057"/>
        </w:tabs>
      </w:pPr>
    </w:p>
    <w:p w14:paraId="3081F16D" w14:textId="220324C0" w:rsidR="009C235A" w:rsidRDefault="009C235A" w:rsidP="00C070EA">
      <w:pPr>
        <w:tabs>
          <w:tab w:val="left" w:pos="1578"/>
          <w:tab w:val="left" w:pos="4057"/>
        </w:tabs>
        <w:jc w:val="both"/>
      </w:pPr>
      <w:r>
        <w:t>Na Settings izberemo API management Key</w:t>
      </w:r>
      <w:r w:rsidR="00C070EA">
        <w:t xml:space="preserve">, ki </w:t>
      </w:r>
      <w:r w:rsidR="00FF365C">
        <w:t xml:space="preserve">se ga kopira in posreduje na </w:t>
      </w:r>
      <w:hyperlink r:id="rId40" w:history="1">
        <w:r w:rsidR="00FF365C" w:rsidRPr="00F1070D">
          <w:rPr>
            <w:rStyle w:val="Hiperpovezava"/>
          </w:rPr>
          <w:t>prodaja@zzi.si</w:t>
        </w:r>
      </w:hyperlink>
      <w:r w:rsidR="00FF365C">
        <w:t xml:space="preserve">. </w:t>
      </w:r>
    </w:p>
    <w:p w14:paraId="6DA592FE" w14:textId="77777777" w:rsidR="00FF365C" w:rsidRPr="00C070EA" w:rsidRDefault="00FF365C" w:rsidP="00C070EA">
      <w:pPr>
        <w:tabs>
          <w:tab w:val="left" w:pos="1578"/>
          <w:tab w:val="left" w:pos="4057"/>
        </w:tabs>
        <w:jc w:val="both"/>
      </w:pPr>
    </w:p>
    <w:p w14:paraId="6EC33BE1" w14:textId="040511CA" w:rsidR="009C235A" w:rsidRDefault="009C235A" w:rsidP="009C235A">
      <w:pPr>
        <w:pStyle w:val="Odstavekseznama"/>
        <w:tabs>
          <w:tab w:val="left" w:pos="1578"/>
          <w:tab w:val="left" w:pos="4057"/>
        </w:tabs>
        <w:jc w:val="both"/>
      </w:pPr>
      <w:r w:rsidRPr="00B74090">
        <w:rPr>
          <w:noProof/>
        </w:rPr>
        <w:drawing>
          <wp:inline distT="0" distB="0" distL="0" distR="0" wp14:anchorId="0911DE8A" wp14:editId="0D9313D3">
            <wp:extent cx="2157635" cy="23526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32" cy="23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1B11" w14:textId="77777777" w:rsidR="00FF365C" w:rsidRDefault="00FF365C" w:rsidP="009C235A">
      <w:pPr>
        <w:pStyle w:val="Odstavekseznama"/>
        <w:tabs>
          <w:tab w:val="left" w:pos="1578"/>
          <w:tab w:val="left" w:pos="4057"/>
        </w:tabs>
        <w:jc w:val="both"/>
      </w:pPr>
    </w:p>
    <w:p w14:paraId="4BA6C8FC" w14:textId="5BC10A71" w:rsidR="009C235A" w:rsidRDefault="009C235A" w:rsidP="009C235A">
      <w:pPr>
        <w:pStyle w:val="Odstavekseznama"/>
        <w:numPr>
          <w:ilvl w:val="0"/>
          <w:numId w:val="16"/>
        </w:numPr>
        <w:tabs>
          <w:tab w:val="left" w:pos="1578"/>
          <w:tab w:val="left" w:pos="4057"/>
        </w:tabs>
        <w:jc w:val="both"/>
      </w:pPr>
      <w:r>
        <w:t xml:space="preserve">Vpisati je potrebno še bančni račun podjetja: Settings </w:t>
      </w:r>
      <w:r>
        <w:rPr>
          <w:rFonts w:cs="Times New Roman"/>
        </w:rPr>
        <w:t>→</w:t>
      </w:r>
      <w:r>
        <w:t xml:space="preserve"> Company Details </w:t>
      </w:r>
      <w:r>
        <w:rPr>
          <w:rFonts w:cs="Times New Roman"/>
        </w:rPr>
        <w:t>→</w:t>
      </w:r>
      <w:r>
        <w:t xml:space="preserve"> Billing IBAN</w:t>
      </w:r>
    </w:p>
    <w:p w14:paraId="30A99DFE" w14:textId="5B18D313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62667144" w14:textId="3F694D2B" w:rsidR="009C235A" w:rsidRDefault="009C235A" w:rsidP="009C235A">
      <w:pPr>
        <w:pStyle w:val="Odstavekseznama"/>
        <w:tabs>
          <w:tab w:val="left" w:pos="1578"/>
          <w:tab w:val="left" w:pos="4057"/>
        </w:tabs>
      </w:pPr>
      <w:r w:rsidRPr="00B74090">
        <w:rPr>
          <w:noProof/>
        </w:rPr>
        <w:drawing>
          <wp:inline distT="0" distB="0" distL="0" distR="0" wp14:anchorId="4B383BDE" wp14:editId="475D8B77">
            <wp:extent cx="3095625" cy="951958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34" cy="9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4F66" w14:textId="5E00E540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63679F3D" w14:textId="1954E2F2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68931416" w14:textId="6D767657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567C0D37" w14:textId="0472C7A6" w:rsidR="009C235A" w:rsidRDefault="009C235A" w:rsidP="00F57A82">
      <w:pPr>
        <w:tabs>
          <w:tab w:val="left" w:pos="1578"/>
          <w:tab w:val="left" w:pos="4057"/>
        </w:tabs>
      </w:pPr>
    </w:p>
    <w:p w14:paraId="4261D0FE" w14:textId="3D9B8820" w:rsidR="00F57A82" w:rsidRDefault="00F57A82" w:rsidP="00F57A82">
      <w:pPr>
        <w:tabs>
          <w:tab w:val="left" w:pos="1578"/>
          <w:tab w:val="left" w:pos="4057"/>
        </w:tabs>
      </w:pPr>
    </w:p>
    <w:p w14:paraId="12C20407" w14:textId="38213033" w:rsidR="00F57A82" w:rsidRDefault="00F57A82" w:rsidP="00F57A82">
      <w:pPr>
        <w:tabs>
          <w:tab w:val="left" w:pos="1578"/>
          <w:tab w:val="left" w:pos="4057"/>
        </w:tabs>
      </w:pPr>
    </w:p>
    <w:p w14:paraId="6C42DC15" w14:textId="77777777" w:rsidR="00F57A82" w:rsidRDefault="00F57A82" w:rsidP="00F57A82">
      <w:pPr>
        <w:tabs>
          <w:tab w:val="left" w:pos="1578"/>
          <w:tab w:val="left" w:pos="4057"/>
        </w:tabs>
      </w:pPr>
    </w:p>
    <w:p w14:paraId="478EA84D" w14:textId="46DB61EC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69486D4E" w14:textId="1A96299F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0DC77BE7" w14:textId="38E8F6CE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5C5104EA" w14:textId="2B367B2C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3C6A94ED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  <w:r w:rsidRPr="00F53FD9">
        <w:rPr>
          <w:b/>
        </w:rPr>
        <w:t xml:space="preserve">PRIJAVA V </w:t>
      </w:r>
      <w:r>
        <w:rPr>
          <w:b/>
        </w:rPr>
        <w:t>eHramba</w:t>
      </w:r>
    </w:p>
    <w:p w14:paraId="5FE00A7C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</w:p>
    <w:p w14:paraId="30FF0E57" w14:textId="77777777" w:rsidR="009C235A" w:rsidRPr="005D59A9" w:rsidRDefault="009C235A" w:rsidP="009C235A">
      <w:pPr>
        <w:tabs>
          <w:tab w:val="left" w:pos="1578"/>
        </w:tabs>
        <w:jc w:val="both"/>
      </w:pPr>
      <w:r>
        <w:t xml:space="preserve">Za prijavo podjetja v portal eHramba posredujemo podatke podjetja (davčna številka, naziv podjetja) na email naslov: </w:t>
      </w:r>
      <w:hyperlink r:id="rId43" w:history="1">
        <w:r>
          <w:rPr>
            <w:rStyle w:val="Hiperpovezava"/>
          </w:rPr>
          <w:t>narocnine@bizbox.eu</w:t>
        </w:r>
      </w:hyperlink>
      <w:r>
        <w:t>. ZZI nato vklopi račun in doda novega uporabnika.</w:t>
      </w:r>
    </w:p>
    <w:p w14:paraId="43D5EA89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</w:p>
    <w:p w14:paraId="009355D3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  <w:r w:rsidRPr="00F53FD9">
        <w:rPr>
          <w:b/>
        </w:rPr>
        <w:t>PRIJAVA V eNaročanje</w:t>
      </w:r>
    </w:p>
    <w:p w14:paraId="2F504124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</w:p>
    <w:p w14:paraId="34DFD27A" w14:textId="77777777" w:rsidR="009C235A" w:rsidRPr="005D59A9" w:rsidRDefault="009C235A" w:rsidP="009C235A">
      <w:pPr>
        <w:tabs>
          <w:tab w:val="left" w:pos="1578"/>
        </w:tabs>
        <w:jc w:val="both"/>
      </w:pPr>
      <w:r>
        <w:t xml:space="preserve">Za prijavo podjetja v portal eNaročanje posredujemo podatke podjetja (davčna številka, naziv podjetja) ter paket za pošiljanje na email naslov: </w:t>
      </w:r>
      <w:hyperlink r:id="rId44" w:history="1">
        <w:r>
          <w:rPr>
            <w:rStyle w:val="Hiperpovezava"/>
          </w:rPr>
          <w:t>narocnine@bizbox.eu</w:t>
        </w:r>
      </w:hyperlink>
      <w:r>
        <w:t>. ZZI nato vklopi račun in doda novega uporabnika.</w:t>
      </w:r>
    </w:p>
    <w:p w14:paraId="099A73D8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</w:p>
    <w:p w14:paraId="055AD550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  <w:r w:rsidRPr="00F53FD9">
        <w:rPr>
          <w:b/>
        </w:rPr>
        <w:t xml:space="preserve">PRIJAVA </w:t>
      </w:r>
      <w:r>
        <w:rPr>
          <w:b/>
        </w:rPr>
        <w:t xml:space="preserve">ZA E2P </w:t>
      </w:r>
    </w:p>
    <w:p w14:paraId="08B623DD" w14:textId="77777777" w:rsidR="009C235A" w:rsidRDefault="009C235A" w:rsidP="009C235A">
      <w:pPr>
        <w:tabs>
          <w:tab w:val="left" w:pos="1578"/>
        </w:tabs>
        <w:jc w:val="both"/>
        <w:rPr>
          <w:b/>
        </w:rPr>
      </w:pPr>
    </w:p>
    <w:p w14:paraId="4E8A7D2F" w14:textId="77777777" w:rsidR="009C235A" w:rsidRPr="00F53FD9" w:rsidRDefault="009C235A" w:rsidP="009C235A">
      <w:pPr>
        <w:tabs>
          <w:tab w:val="left" w:pos="1578"/>
          <w:tab w:val="left" w:pos="4057"/>
        </w:tabs>
        <w:jc w:val="both"/>
      </w:pPr>
      <w:r>
        <w:t xml:space="preserve">Za prijavo podjetja v portal E2P posredujemo podatke podjetja (davčna številka, naziv podjetja) ter paket za pošiljanje na email naslov: </w:t>
      </w:r>
      <w:hyperlink r:id="rId45" w:history="1">
        <w:r>
          <w:rPr>
            <w:rStyle w:val="Hiperpovezava"/>
          </w:rPr>
          <w:t>narocnine@bizbox.eu</w:t>
        </w:r>
      </w:hyperlink>
      <w:r>
        <w:t>. ZZI nato vklopi račun in doda novega uporabnika.</w:t>
      </w:r>
    </w:p>
    <w:p w14:paraId="64200B9E" w14:textId="77777777" w:rsidR="009C235A" w:rsidRDefault="009C235A" w:rsidP="009C235A">
      <w:pPr>
        <w:pStyle w:val="Odstavekseznama"/>
        <w:tabs>
          <w:tab w:val="left" w:pos="1578"/>
          <w:tab w:val="left" w:pos="4057"/>
        </w:tabs>
      </w:pPr>
    </w:p>
    <w:p w14:paraId="2755CFFC" w14:textId="77777777" w:rsidR="009C235A" w:rsidRPr="001C409B" w:rsidRDefault="009C235A" w:rsidP="009C235A">
      <w:pPr>
        <w:pStyle w:val="H3"/>
        <w:numPr>
          <w:ilvl w:val="0"/>
          <w:numId w:val="0"/>
        </w:numPr>
      </w:pPr>
    </w:p>
    <w:sectPr w:rsidR="009C235A" w:rsidRPr="001C409B" w:rsidSect="00B308A9">
      <w:headerReference w:type="even" r:id="rId46"/>
      <w:headerReference w:type="default" r:id="rId47"/>
      <w:footerReference w:type="default" r:id="rId48"/>
      <w:headerReference w:type="first" r:id="rId49"/>
      <w:pgSz w:w="11906" w:h="16838"/>
      <w:pgMar w:top="2268" w:right="1440" w:bottom="1440" w:left="2007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41B39" w14:textId="77777777" w:rsidR="007A3BAC" w:rsidRDefault="007A3BAC" w:rsidP="00397E57">
      <w:r>
        <w:separator/>
      </w:r>
    </w:p>
    <w:p w14:paraId="37D50E15" w14:textId="77777777" w:rsidR="007A3BAC" w:rsidRDefault="007A3BAC"/>
    <w:p w14:paraId="038A1433" w14:textId="77777777" w:rsidR="007A3BAC" w:rsidRDefault="007A3BAC"/>
    <w:p w14:paraId="63359076" w14:textId="77777777" w:rsidR="007A3BAC" w:rsidRDefault="007A3BAC"/>
    <w:p w14:paraId="18F3F7F4" w14:textId="77777777" w:rsidR="007A3BAC" w:rsidRDefault="007A3BAC"/>
  </w:endnote>
  <w:endnote w:type="continuationSeparator" w:id="0">
    <w:p w14:paraId="4D04D065" w14:textId="77777777" w:rsidR="007A3BAC" w:rsidRDefault="007A3BAC" w:rsidP="00397E57">
      <w:r>
        <w:continuationSeparator/>
      </w:r>
    </w:p>
    <w:p w14:paraId="4CBB83B0" w14:textId="77777777" w:rsidR="007A3BAC" w:rsidRDefault="007A3BAC"/>
    <w:p w14:paraId="50B7DE56" w14:textId="77777777" w:rsidR="007A3BAC" w:rsidRDefault="007A3BAC"/>
    <w:p w14:paraId="38D97C8F" w14:textId="77777777" w:rsidR="007A3BAC" w:rsidRDefault="007A3BAC"/>
    <w:p w14:paraId="0A8C4255" w14:textId="77777777" w:rsidR="007A3BAC" w:rsidRDefault="007A3B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tillium Web">
    <w:charset w:val="EE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itillium Web Light"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tillium Web SemiBold">
    <w:charset w:val="EE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tevilkastrani"/>
      </w:rPr>
      <w:id w:val="1570460398"/>
      <w:docPartObj>
        <w:docPartGallery w:val="Page Numbers (Bottom of Page)"/>
        <w:docPartUnique/>
      </w:docPartObj>
    </w:sdtPr>
    <w:sdtContent>
      <w:p w14:paraId="0F3404EE" w14:textId="77777777" w:rsidR="00B80D92" w:rsidRDefault="00B80D92" w:rsidP="00F31EE4">
        <w:pPr>
          <w:framePr w:wrap="none" w:vAnchor="text" w:hAnchor="margin" w:xAlign="right" w:y="1"/>
          <w:rPr>
            <w:rStyle w:val="tevilkastrani"/>
          </w:rPr>
        </w:pPr>
        <w:r>
          <w:rPr>
            <w:rStyle w:val="tevilkastrani"/>
          </w:rPr>
          <w:fldChar w:fldCharType="begin"/>
        </w:r>
        <w:r>
          <w:rPr>
            <w:rStyle w:val="tevilkastrani"/>
          </w:rPr>
          <w:instrText xml:space="preserve"> PAGE </w:instrText>
        </w:r>
        <w:r>
          <w:rPr>
            <w:rStyle w:val="tevilkastrani"/>
          </w:rPr>
          <w:fldChar w:fldCharType="end"/>
        </w:r>
      </w:p>
    </w:sdtContent>
  </w:sdt>
  <w:p w14:paraId="59ADD8FB" w14:textId="77777777" w:rsidR="00B80D92" w:rsidRDefault="00B80D92" w:rsidP="00B80D92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77408" w14:textId="77777777" w:rsidR="00330357" w:rsidRDefault="00330357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A677B" w14:textId="77777777" w:rsidR="00330357" w:rsidRDefault="00330357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0B052" w14:textId="77777777" w:rsidR="005251DA" w:rsidRDefault="00567B19">
    <w:r>
      <w:rPr>
        <w:rFonts w:ascii="Titillium Web" w:hAnsi="Titillium Web"/>
        <w:noProof/>
        <w:color w:val="333232"/>
        <w:sz w:val="36"/>
        <w:szCs w:val="36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70A7E84" wp14:editId="18A47B34">
              <wp:simplePos x="0" y="0"/>
              <wp:positionH relativeFrom="column">
                <wp:posOffset>-111274</wp:posOffset>
              </wp:positionH>
              <wp:positionV relativeFrom="page">
                <wp:posOffset>9890312</wp:posOffset>
              </wp:positionV>
              <wp:extent cx="5886450" cy="424815"/>
              <wp:effectExtent l="0" t="0" r="0" b="0"/>
              <wp:wrapNone/>
              <wp:docPr id="38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6450" cy="424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mrea"/>
                            <w:tblOverlap w:val="never"/>
                            <w:tblW w:w="8931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26"/>
                            <w:gridCol w:w="7654"/>
                            <w:gridCol w:w="851"/>
                          </w:tblGrid>
                          <w:tr w:rsidR="00C12F60" w:rsidRPr="005F24BF" w14:paraId="7712C5DD" w14:textId="77777777" w:rsidTr="00B80D92">
                            <w:trPr>
                              <w:trHeight w:val="20"/>
                            </w:trPr>
                            <w:tc>
                              <w:tcPr>
                                <w:tcW w:w="426" w:type="dxa"/>
                                <w:tcBorders>
                                  <w:top w:val="single" w:sz="18" w:space="0" w:color="333132"/>
                                </w:tcBorders>
                              </w:tcPr>
                              <w:p w14:paraId="50BE5871" w14:textId="77777777" w:rsidR="00C12F60" w:rsidRPr="005F24BF" w:rsidRDefault="00C12F60" w:rsidP="00E074A3">
                                <w:pPr>
                                  <w:suppressOverlap/>
                                  <w:rPr>
                                    <w:rFonts w:ascii="Arial" w:hAnsi="Arial" w:cs="Arial"/>
                                    <w:color w:val="333232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05" w:type="dxa"/>
                                <w:gridSpan w:val="2"/>
                                <w:tcBorders>
                                  <w:top w:val="single" w:sz="6" w:space="0" w:color="333132"/>
                                </w:tcBorders>
                              </w:tcPr>
                              <w:p w14:paraId="3153CE01" w14:textId="77777777" w:rsidR="00C12F60" w:rsidRPr="005F24BF" w:rsidRDefault="00C12F60" w:rsidP="00E074A3">
                                <w:pPr>
                                  <w:suppressOverlap/>
                                  <w:rPr>
                                    <w:rFonts w:ascii="Arial" w:hAnsi="Arial" w:cs="Arial"/>
                                    <w:color w:val="333232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B80D92" w:rsidRPr="005F24BF" w14:paraId="0EC3BE6A" w14:textId="77777777" w:rsidTr="003F1F90">
                            <w:trPr>
                              <w:trHeight w:val="20"/>
                            </w:trPr>
                            <w:tc>
                              <w:tcPr>
                                <w:tcW w:w="8080" w:type="dxa"/>
                                <w:gridSpan w:val="2"/>
                              </w:tcPr>
                              <w:p w14:paraId="263DB6C2" w14:textId="77777777" w:rsidR="00B80D92" w:rsidRDefault="00757691" w:rsidP="00E074A3">
                                <w:pPr>
                                  <w:suppressOverlap/>
                                  <w:rPr>
                                    <w:rFonts w:ascii="Titillium Web" w:hAnsi="Titillium Web" w:cs="Arial"/>
                                    <w:b/>
                                    <w:bCs/>
                                    <w:color w:val="333232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tillium Web" w:hAnsi="Titillium Web" w:cs="Arial"/>
                                    <w:b/>
                                    <w:bCs/>
                                    <w:color w:val="333232"/>
                                    <w:sz w:val="16"/>
                                    <w:szCs w:val="16"/>
                                  </w:rPr>
                                  <w:t xml:space="preserve">Glavni naslov </w:t>
                                </w:r>
                                <w:r>
                                  <w:rPr>
                                    <w:rFonts w:ascii="Titillium Web" w:hAnsi="Titillium Web" w:cs="Arial"/>
                                    <w:color w:val="333232"/>
                                    <w:sz w:val="16"/>
                                    <w:szCs w:val="16"/>
                                  </w:rPr>
                                  <w:t>podnaslov dokumenta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</w:tcPr>
                              <w:p w14:paraId="2898F38A" w14:textId="77777777" w:rsidR="00B80D92" w:rsidRPr="00C12F60" w:rsidRDefault="00B80D92" w:rsidP="00B80D92">
                                <w:pPr>
                                  <w:suppressOverlap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232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066CB4B7" w14:textId="77777777" w:rsidR="00C12F60" w:rsidRPr="00B80D92" w:rsidRDefault="00B80D92" w:rsidP="00C12F60">
                          <w:pPr>
                            <w:rPr>
                              <w:rFonts w:ascii="Titillium Web" w:hAnsi="Titillium Web"/>
                              <w:color w:val="33323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 Web" w:hAnsi="Titillium Web"/>
                              <w:color w:val="333232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A7E84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9" type="#_x0000_t202" style="position:absolute;margin-left:-8.75pt;margin-top:778.75pt;width:463.5pt;height:33.4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" filled="f" stroked="f" strokeweight=".5pt">
              <v:textbox>
                <w:txbxContent>
                  <w:tbl>
                    <w:tblPr>
                      <w:tblStyle w:val="Tabelamrea"/>
                      <w:tblOverlap w:val="never"/>
                      <w:tblW w:w="8931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26"/>
                      <w:gridCol w:w="7654"/>
                      <w:gridCol w:w="851"/>
                    </w:tblGrid>
                    <w:tr w:rsidR="00C12F60" w:rsidRPr="005F24BF" w14:paraId="7712C5DD" w14:textId="77777777" w:rsidTr="00B80D92">
                      <w:trPr>
                        <w:trHeight w:val="20"/>
                      </w:trPr>
                      <w:tc>
                        <w:tcPr>
                          <w:tcW w:w="426" w:type="dxa"/>
                          <w:tcBorders>
                            <w:top w:val="single" w:sz="18" w:space="0" w:color="333132"/>
                          </w:tcBorders>
                        </w:tcPr>
                        <w:p w14:paraId="50BE5871" w14:textId="77777777" w:rsidR="00C12F60" w:rsidRPr="005F24BF" w:rsidRDefault="00C12F60" w:rsidP="00E074A3">
                          <w:pPr>
                            <w:suppressOverlap/>
                            <w:rPr>
                              <w:rFonts w:ascii="Arial" w:hAnsi="Arial" w:cs="Arial"/>
                              <w:color w:val="333232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505" w:type="dxa"/>
                          <w:gridSpan w:val="2"/>
                          <w:tcBorders>
                            <w:top w:val="single" w:sz="6" w:space="0" w:color="333132"/>
                          </w:tcBorders>
                        </w:tcPr>
                        <w:p w14:paraId="3153CE01" w14:textId="77777777" w:rsidR="00C12F60" w:rsidRPr="005F24BF" w:rsidRDefault="00C12F60" w:rsidP="00E074A3">
                          <w:pPr>
                            <w:suppressOverlap/>
                            <w:rPr>
                              <w:rFonts w:ascii="Arial" w:hAnsi="Arial" w:cs="Arial"/>
                              <w:color w:val="333232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B80D92" w:rsidRPr="005F24BF" w14:paraId="0EC3BE6A" w14:textId="77777777" w:rsidTr="003F1F90">
                      <w:trPr>
                        <w:trHeight w:val="20"/>
                      </w:trPr>
                      <w:tc>
                        <w:tcPr>
                          <w:tcW w:w="8080" w:type="dxa"/>
                          <w:gridSpan w:val="2"/>
                        </w:tcPr>
                        <w:p w14:paraId="263DB6C2" w14:textId="77777777" w:rsidR="00B80D92" w:rsidRDefault="00757691" w:rsidP="00E074A3">
                          <w:pPr>
                            <w:suppressOverlap/>
                            <w:rPr>
                              <w:rFonts w:ascii="Titillium Web" w:hAnsi="Titillium Web" w:cs="Arial"/>
                              <w:b/>
                              <w:bCs/>
                              <w:color w:val="33323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 Web" w:hAnsi="Titillium Web" w:cs="Arial"/>
                              <w:b/>
                              <w:bCs/>
                              <w:color w:val="333232"/>
                              <w:sz w:val="16"/>
                              <w:szCs w:val="16"/>
                            </w:rPr>
                            <w:t xml:space="preserve">Glavni naslov </w:t>
                          </w:r>
                          <w:r>
                            <w:rPr>
                              <w:rFonts w:ascii="Titillium Web" w:hAnsi="Titillium Web" w:cs="Arial"/>
                              <w:color w:val="333232"/>
                              <w:sz w:val="16"/>
                              <w:szCs w:val="16"/>
                            </w:rPr>
                            <w:t>podnaslov dokumenta</w:t>
                          </w:r>
                        </w:p>
                      </w:tc>
                      <w:tc>
                        <w:tcPr>
                          <w:tcW w:w="851" w:type="dxa"/>
                        </w:tcPr>
                        <w:p w14:paraId="2898F38A" w14:textId="77777777" w:rsidR="00B80D92" w:rsidRPr="00C12F60" w:rsidRDefault="00B80D92" w:rsidP="00B80D92">
                          <w:pPr>
                            <w:suppressOverlap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333232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066CB4B7" w14:textId="77777777" w:rsidR="00C12F60" w:rsidRPr="00B80D92" w:rsidRDefault="00B80D92" w:rsidP="00C12F60">
                    <w:pPr>
                      <w:rPr>
                        <w:rFonts w:ascii="Titillium Web" w:hAnsi="Titillium Web"/>
                        <w:color w:val="333232"/>
                        <w:sz w:val="16"/>
                        <w:szCs w:val="16"/>
                      </w:rPr>
                    </w:pPr>
                    <w:r>
                      <w:rPr>
                        <w:rFonts w:ascii="Titillium Web" w:hAnsi="Titillium Web"/>
                        <w:color w:val="333232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14:paraId="39B9210A" w14:textId="77777777" w:rsidR="00914E52" w:rsidRDefault="00914E52"/>
  <w:sdt>
    <w:sdtPr>
      <w:rPr>
        <w:rStyle w:val="tevilkastrani"/>
        <w:rFonts w:ascii="Titillium Web" w:hAnsi="Titillium Web"/>
        <w:sz w:val="16"/>
        <w:szCs w:val="16"/>
      </w:rPr>
      <w:id w:val="-1006059698"/>
      <w:docPartObj>
        <w:docPartGallery w:val="Page Numbers (Bottom of Page)"/>
        <w:docPartUnique/>
      </w:docPartObj>
    </w:sdtPr>
    <w:sdtEndPr>
      <w:rPr>
        <w:rStyle w:val="tevilkastrani"/>
        <w:sz w:val="24"/>
        <w:szCs w:val="24"/>
      </w:rPr>
    </w:sdtEndPr>
    <w:sdtContent>
      <w:p w14:paraId="0E356204" w14:textId="77777777" w:rsidR="005251DA" w:rsidRDefault="005251DA" w:rsidP="005251DA">
        <w:pPr>
          <w:framePr w:wrap="none" w:vAnchor="text" w:hAnchor="page" w:x="10428" w:y="74"/>
          <w:jc w:val="right"/>
          <w:rPr>
            <w:rStyle w:val="tevilkastrani"/>
          </w:rPr>
        </w:pPr>
        <w:r w:rsidRPr="0052236F">
          <w:rPr>
            <w:rStyle w:val="tevilkastrani"/>
            <w:rFonts w:ascii="Titillium Web" w:hAnsi="Titillium Web"/>
            <w:sz w:val="16"/>
            <w:szCs w:val="16"/>
          </w:rPr>
          <w:t xml:space="preserve">Stran </w:t>
        </w:r>
        <w:r w:rsidRPr="0052236F">
          <w:rPr>
            <w:rStyle w:val="tevilkastrani"/>
            <w:rFonts w:ascii="Titillium Web" w:hAnsi="Titillium Web"/>
            <w:b/>
            <w:bCs/>
            <w:sz w:val="16"/>
            <w:szCs w:val="16"/>
          </w:rPr>
          <w:fldChar w:fldCharType="begin"/>
        </w:r>
        <w:r w:rsidRPr="0052236F">
          <w:rPr>
            <w:rStyle w:val="tevilkastrani"/>
            <w:rFonts w:ascii="Titillium Web" w:hAnsi="Titillium Web"/>
            <w:b/>
            <w:bCs/>
            <w:sz w:val="16"/>
            <w:szCs w:val="16"/>
          </w:rPr>
          <w:instrText xml:space="preserve"> PAGE </w:instrText>
        </w:r>
        <w:r w:rsidRPr="0052236F">
          <w:rPr>
            <w:rStyle w:val="tevilkastrani"/>
            <w:rFonts w:ascii="Titillium Web" w:hAnsi="Titillium Web"/>
            <w:b/>
            <w:bCs/>
            <w:sz w:val="16"/>
            <w:szCs w:val="16"/>
          </w:rPr>
          <w:fldChar w:fldCharType="separate"/>
        </w:r>
        <w:r w:rsidRPr="0052236F">
          <w:rPr>
            <w:rStyle w:val="tevilkastrani"/>
            <w:rFonts w:ascii="Titillium Web" w:hAnsi="Titillium Web"/>
            <w:b/>
            <w:bCs/>
            <w:noProof/>
            <w:sz w:val="16"/>
            <w:szCs w:val="16"/>
          </w:rPr>
          <w:t>2</w:t>
        </w:r>
        <w:r w:rsidRPr="0052236F">
          <w:rPr>
            <w:rStyle w:val="tevilkastrani"/>
            <w:rFonts w:ascii="Titillium Web" w:hAnsi="Titillium Web"/>
            <w:b/>
            <w:bCs/>
            <w:sz w:val="16"/>
            <w:szCs w:val="16"/>
          </w:rPr>
          <w:fldChar w:fldCharType="end"/>
        </w:r>
      </w:p>
    </w:sdtContent>
  </w:sdt>
  <w:p w14:paraId="30FDDDB7" w14:textId="77777777" w:rsidR="00914E52" w:rsidRDefault="00914E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E729A" w14:textId="77777777" w:rsidR="007A3BAC" w:rsidRPr="00C237A7" w:rsidRDefault="007A3BAC">
      <w:pPr>
        <w:rPr>
          <w:rFonts w:ascii="Titillium Web" w:hAnsi="Titillium Web"/>
          <w:color w:val="333132"/>
        </w:rPr>
      </w:pPr>
      <w:r w:rsidRPr="00C237A7">
        <w:rPr>
          <w:rFonts w:ascii="Titillium Web" w:hAnsi="Titillium Web"/>
          <w:color w:val="333132"/>
        </w:rPr>
        <w:separator/>
      </w:r>
    </w:p>
  </w:footnote>
  <w:footnote w:type="continuationSeparator" w:id="0">
    <w:p w14:paraId="72E6F8C1" w14:textId="77777777" w:rsidR="007A3BAC" w:rsidRDefault="007A3BAC" w:rsidP="00397E57">
      <w:r>
        <w:continuationSeparator/>
      </w:r>
    </w:p>
    <w:p w14:paraId="21E2013F" w14:textId="77777777" w:rsidR="007A3BAC" w:rsidRDefault="007A3BAC"/>
    <w:p w14:paraId="76568E8C" w14:textId="77777777" w:rsidR="007A3BAC" w:rsidRDefault="007A3BAC"/>
    <w:p w14:paraId="71A787B1" w14:textId="77777777" w:rsidR="007A3BAC" w:rsidRDefault="007A3BAC"/>
    <w:p w14:paraId="430D94CD" w14:textId="77777777" w:rsidR="007A3BAC" w:rsidRDefault="007A3B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589D9" w14:textId="77777777" w:rsidR="00397E57" w:rsidRDefault="00000000">
    <w:r>
      <w:rPr>
        <w:noProof/>
      </w:rPr>
      <w:pict w14:anchorId="48A36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58989" o:spid="_x0000_s1029" type="#_x0000_t75" alt="" style="position:absolute;margin-left:0;margin-top:0;width:587.2pt;height:856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6@2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25226" w14:textId="77777777" w:rsidR="00397E57" w:rsidRDefault="00000000">
    <w:r>
      <w:rPr>
        <w:noProof/>
      </w:rPr>
      <w:pict w14:anchorId="3EEDA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58990" o:spid="_x0000_s1028" type="#_x0000_t75" alt="" style="position:absolute;margin-left:0;margin-top:0;width:587.2pt;height:856.8pt;z-index:-2516357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6@2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3830" w14:textId="77777777" w:rsidR="00397E57" w:rsidRDefault="00000000">
    <w:r>
      <w:rPr>
        <w:noProof/>
      </w:rPr>
      <w:pict w14:anchorId="3D7F7B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58988" o:spid="_x0000_s1027" type="#_x0000_t75" alt="" style="position:absolute;margin-left:0;margin-top:0;width:587.2pt;height:856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6@2x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75A28" w14:textId="77777777" w:rsidR="00B308A9" w:rsidRDefault="00000000">
    <w:pPr>
      <w:pStyle w:val="Glava"/>
    </w:pPr>
    <w:r>
      <w:rPr>
        <w:noProof/>
      </w:rPr>
      <w:pict w14:anchorId="5EAD6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58992" o:spid="_x0000_s1026" type="#_x0000_t75" alt="" style="position:absolute;margin-left:0;margin-top:0;width:587.2pt;height:856.8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6@2x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06926" w14:textId="77777777" w:rsidR="00914E52" w:rsidRPr="005251DA" w:rsidRDefault="00C12F60" w:rsidP="005251DA">
    <w:pPr>
      <w:tabs>
        <w:tab w:val="left" w:pos="2193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3D542869" wp14:editId="609F28B2">
          <wp:simplePos x="0" y="0"/>
          <wp:positionH relativeFrom="column">
            <wp:posOffset>-16348</wp:posOffset>
          </wp:positionH>
          <wp:positionV relativeFrom="paragraph">
            <wp:posOffset>2540</wp:posOffset>
          </wp:positionV>
          <wp:extent cx="299085" cy="299085"/>
          <wp:effectExtent l="0" t="0" r="5715" b="5715"/>
          <wp:wrapNone/>
          <wp:docPr id="56" name="Picture 5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" cy="29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tillium Web" w:hAnsi="Titillium Web"/>
        <w:noProof/>
        <w:color w:val="333232"/>
        <w:sz w:val="36"/>
        <w:szCs w:val="36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4E92BB9" wp14:editId="103F4A1A">
              <wp:simplePos x="0" y="0"/>
              <wp:positionH relativeFrom="column">
                <wp:posOffset>3827189</wp:posOffset>
              </wp:positionH>
              <wp:positionV relativeFrom="page">
                <wp:posOffset>403225</wp:posOffset>
              </wp:positionV>
              <wp:extent cx="1945758" cy="425302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5758" cy="42530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amrea"/>
                            <w:tblOverlap w:val="never"/>
                            <w:tblW w:w="2694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26"/>
                            <w:gridCol w:w="2126"/>
                            <w:gridCol w:w="142"/>
                          </w:tblGrid>
                          <w:tr w:rsidR="00C12F60" w:rsidRPr="005F24BF" w14:paraId="3A58F653" w14:textId="77777777" w:rsidTr="00D03018">
                            <w:trPr>
                              <w:trHeight w:val="20"/>
                            </w:trPr>
                            <w:tc>
                              <w:tcPr>
                                <w:tcW w:w="426" w:type="dxa"/>
                                <w:tcBorders>
                                  <w:top w:val="single" w:sz="18" w:space="0" w:color="333132"/>
                                </w:tcBorders>
                              </w:tcPr>
                              <w:p w14:paraId="7AA4A4A3" w14:textId="77777777" w:rsidR="00C12F60" w:rsidRPr="005F24BF" w:rsidRDefault="00C12F60" w:rsidP="00E074A3">
                                <w:pPr>
                                  <w:suppressOverlap/>
                                  <w:rPr>
                                    <w:rFonts w:ascii="Arial" w:hAnsi="Arial" w:cs="Arial"/>
                                    <w:color w:val="333232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268" w:type="dxa"/>
                                <w:gridSpan w:val="2"/>
                                <w:tcBorders>
                                  <w:top w:val="single" w:sz="6" w:space="0" w:color="333132"/>
                                </w:tcBorders>
                              </w:tcPr>
                              <w:p w14:paraId="194D022B" w14:textId="77777777" w:rsidR="00C12F60" w:rsidRPr="005F24BF" w:rsidRDefault="00C12F60" w:rsidP="00E074A3">
                                <w:pPr>
                                  <w:suppressOverlap/>
                                  <w:rPr>
                                    <w:rFonts w:ascii="Arial" w:hAnsi="Arial" w:cs="Arial"/>
                                    <w:color w:val="333232"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C12F60" w:rsidRPr="005F24BF" w14:paraId="3C3C669C" w14:textId="77777777" w:rsidTr="00B41343">
                            <w:trPr>
                              <w:gridAfter w:val="1"/>
                              <w:wAfter w:w="142" w:type="dxa"/>
                              <w:trHeight w:val="20"/>
                            </w:trPr>
                            <w:tc>
                              <w:tcPr>
                                <w:tcW w:w="2552" w:type="dxa"/>
                                <w:gridSpan w:val="2"/>
                              </w:tcPr>
                              <w:p w14:paraId="01EEABAB" w14:textId="77777777" w:rsidR="00C12F60" w:rsidRPr="00C12F60" w:rsidRDefault="00C12F60" w:rsidP="00E074A3">
                                <w:pPr>
                                  <w:suppressOverlap/>
                                  <w:rPr>
                                    <w:rFonts w:ascii="Arial" w:hAnsi="Arial" w:cs="Arial"/>
                                    <w:b/>
                                    <w:bCs/>
                                    <w:color w:val="333232"/>
                                    <w:sz w:val="18"/>
                                    <w:szCs w:val="18"/>
                                  </w:rPr>
                                </w:pPr>
                                <w:r w:rsidRPr="00C12F60">
                                  <w:rPr>
                                    <w:rFonts w:ascii="Titillium Web" w:hAnsi="Titillium Web" w:cs="Arial"/>
                                    <w:b/>
                                    <w:bCs/>
                                    <w:color w:val="333232"/>
                                    <w:sz w:val="16"/>
                                    <w:szCs w:val="16"/>
                                  </w:rPr>
                                  <w:t>Powe</w:t>
                                </w:r>
                                <w:r w:rsidR="00530962">
                                  <w:rPr>
                                    <w:rFonts w:ascii="Titillium Web" w:hAnsi="Titillium Web" w:cs="Arial"/>
                                    <w:b/>
                                    <w:bCs/>
                                    <w:color w:val="333232"/>
                                    <w:sz w:val="16"/>
                                    <w:szCs w:val="16"/>
                                  </w:rPr>
                                  <w:t>r</w:t>
                                </w:r>
                                <w:r w:rsidRPr="00C12F60">
                                  <w:rPr>
                                    <w:rFonts w:ascii="Titillium Web" w:hAnsi="Titillium Web" w:cs="Arial"/>
                                    <w:b/>
                                    <w:bCs/>
                                    <w:color w:val="333232"/>
                                    <w:sz w:val="16"/>
                                    <w:szCs w:val="16"/>
                                  </w:rPr>
                                  <w:t xml:space="preserve"> your Business</w:t>
                                </w:r>
                              </w:p>
                            </w:tc>
                          </w:tr>
                        </w:tbl>
                        <w:p w14:paraId="74393DF2" w14:textId="77777777" w:rsidR="00C12F60" w:rsidRPr="005F24BF" w:rsidRDefault="00C12F60" w:rsidP="00C12F60">
                          <w:pPr>
                            <w:rPr>
                              <w:rFonts w:ascii="Titillium Web" w:hAnsi="Titillium Web"/>
                              <w:color w:val="33323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92BB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301.35pt;margin-top:31.75pt;width:153.2pt;height: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" filled="f" stroked="f" strokeweight=".5pt">
              <v:textbox>
                <w:txbxContent>
                  <w:tbl>
                    <w:tblPr>
                      <w:tblStyle w:val="Tabelamrea"/>
                      <w:tblOverlap w:val="never"/>
                      <w:tblW w:w="2694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426"/>
                      <w:gridCol w:w="2126"/>
                      <w:gridCol w:w="142"/>
                    </w:tblGrid>
                    <w:tr w:rsidR="00C12F60" w:rsidRPr="005F24BF" w14:paraId="3A58F653" w14:textId="77777777" w:rsidTr="00D03018">
                      <w:trPr>
                        <w:trHeight w:val="20"/>
                      </w:trPr>
                      <w:tc>
                        <w:tcPr>
                          <w:tcW w:w="426" w:type="dxa"/>
                          <w:tcBorders>
                            <w:top w:val="single" w:sz="18" w:space="0" w:color="333132"/>
                          </w:tcBorders>
                        </w:tcPr>
                        <w:p w14:paraId="7AA4A4A3" w14:textId="77777777" w:rsidR="00C12F60" w:rsidRPr="005F24BF" w:rsidRDefault="00C12F60" w:rsidP="00E074A3">
                          <w:pPr>
                            <w:suppressOverlap/>
                            <w:rPr>
                              <w:rFonts w:ascii="Arial" w:hAnsi="Arial" w:cs="Arial"/>
                              <w:color w:val="333232"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268" w:type="dxa"/>
                          <w:gridSpan w:val="2"/>
                          <w:tcBorders>
                            <w:top w:val="single" w:sz="6" w:space="0" w:color="333132"/>
                          </w:tcBorders>
                        </w:tcPr>
                        <w:p w14:paraId="194D022B" w14:textId="77777777" w:rsidR="00C12F60" w:rsidRPr="005F24BF" w:rsidRDefault="00C12F60" w:rsidP="00E074A3">
                          <w:pPr>
                            <w:suppressOverlap/>
                            <w:rPr>
                              <w:rFonts w:ascii="Arial" w:hAnsi="Arial" w:cs="Arial"/>
                              <w:color w:val="333232"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C12F60" w:rsidRPr="005F24BF" w14:paraId="3C3C669C" w14:textId="77777777" w:rsidTr="00B41343">
                      <w:trPr>
                        <w:gridAfter w:val="1"/>
                        <w:wAfter w:w="142" w:type="dxa"/>
                        <w:trHeight w:val="20"/>
                      </w:trPr>
                      <w:tc>
                        <w:tcPr>
                          <w:tcW w:w="2552" w:type="dxa"/>
                          <w:gridSpan w:val="2"/>
                        </w:tcPr>
                        <w:p w14:paraId="01EEABAB" w14:textId="77777777" w:rsidR="00C12F60" w:rsidRPr="00C12F60" w:rsidRDefault="00C12F60" w:rsidP="00E074A3">
                          <w:pPr>
                            <w:suppressOverlap/>
                            <w:rPr>
                              <w:rFonts w:ascii="Arial" w:hAnsi="Arial" w:cs="Arial"/>
                              <w:b/>
                              <w:bCs/>
                              <w:color w:val="333232"/>
                              <w:sz w:val="18"/>
                              <w:szCs w:val="18"/>
                            </w:rPr>
                          </w:pPr>
                          <w:r w:rsidRPr="00C12F60">
                            <w:rPr>
                              <w:rFonts w:ascii="Titillium Web" w:hAnsi="Titillium Web" w:cs="Arial"/>
                              <w:b/>
                              <w:bCs/>
                              <w:color w:val="333232"/>
                              <w:sz w:val="16"/>
                              <w:szCs w:val="16"/>
                            </w:rPr>
                            <w:t>Powe</w:t>
                          </w:r>
                          <w:r w:rsidR="00530962">
                            <w:rPr>
                              <w:rFonts w:ascii="Titillium Web" w:hAnsi="Titillium Web" w:cs="Arial"/>
                              <w:b/>
                              <w:bCs/>
                              <w:color w:val="333232"/>
                              <w:sz w:val="16"/>
                              <w:szCs w:val="16"/>
                            </w:rPr>
                            <w:t>r</w:t>
                          </w:r>
                          <w:r w:rsidRPr="00C12F60">
                            <w:rPr>
                              <w:rFonts w:ascii="Titillium Web" w:hAnsi="Titillium Web" w:cs="Arial"/>
                              <w:b/>
                              <w:bCs/>
                              <w:color w:val="333232"/>
                              <w:sz w:val="16"/>
                              <w:szCs w:val="16"/>
                            </w:rPr>
                            <w:t xml:space="preserve"> your Business</w:t>
                          </w:r>
                        </w:p>
                      </w:tc>
                    </w:tr>
                  </w:tbl>
                  <w:p w14:paraId="74393DF2" w14:textId="77777777" w:rsidR="00C12F60" w:rsidRPr="005F24BF" w:rsidRDefault="00C12F60" w:rsidP="00C12F60">
                    <w:pPr>
                      <w:rPr>
                        <w:rFonts w:ascii="Titillium Web" w:hAnsi="Titillium Web"/>
                        <w:color w:val="333232"/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B331" w14:textId="77777777" w:rsidR="00B308A9" w:rsidRDefault="00000000">
    <w:pPr>
      <w:pStyle w:val="Glava"/>
    </w:pPr>
    <w:r>
      <w:rPr>
        <w:noProof/>
      </w:rPr>
      <w:pict w14:anchorId="7917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058991" o:spid="_x0000_s1025" type="#_x0000_t75" alt="" style="position:absolute;margin-left:0;margin-top:0;width:587.2pt;height:856.8pt;z-index:-2516326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sset 6@2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6A82"/>
    <w:multiLevelType w:val="hybridMultilevel"/>
    <w:tmpl w:val="BDB4476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24A88"/>
    <w:multiLevelType w:val="hybridMultilevel"/>
    <w:tmpl w:val="B922CFD6"/>
    <w:lvl w:ilvl="0" w:tplc="DADE3806">
      <w:start w:val="1"/>
      <w:numFmt w:val="bullet"/>
      <w:lvlText w:val="-"/>
      <w:lvlJc w:val="left"/>
      <w:pPr>
        <w:ind w:left="720" w:hanging="360"/>
      </w:pPr>
      <w:rPr>
        <w:rFonts w:ascii="Titillium Web" w:eastAsiaTheme="minorHAnsi" w:hAnsi="Titillium Web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237F6"/>
    <w:multiLevelType w:val="hybridMultilevel"/>
    <w:tmpl w:val="AF96A31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A1165"/>
    <w:multiLevelType w:val="hybridMultilevel"/>
    <w:tmpl w:val="215C4FDC"/>
    <w:lvl w:ilvl="0" w:tplc="100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2EC16AE"/>
    <w:multiLevelType w:val="hybridMultilevel"/>
    <w:tmpl w:val="A7B0B6C0"/>
    <w:lvl w:ilvl="0" w:tplc="58147384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3179D"/>
    <w:multiLevelType w:val="hybridMultilevel"/>
    <w:tmpl w:val="AF96A31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0439F"/>
    <w:multiLevelType w:val="hybridMultilevel"/>
    <w:tmpl w:val="9DCC236A"/>
    <w:lvl w:ilvl="0" w:tplc="A878892A">
      <w:start w:val="1"/>
      <w:numFmt w:val="bullet"/>
      <w:lvlText w:val="-"/>
      <w:lvlJc w:val="left"/>
      <w:pPr>
        <w:ind w:left="720" w:hanging="360"/>
      </w:pPr>
      <w:rPr>
        <w:rFonts w:ascii="Titillium Web" w:eastAsia="Times New Roman" w:hAnsi="Titillium Web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441BF"/>
    <w:multiLevelType w:val="multilevel"/>
    <w:tmpl w:val="68DC570C"/>
    <w:lvl w:ilvl="0">
      <w:start w:val="1"/>
      <w:numFmt w:val="decimal"/>
      <w:lvlText w:val="0%1 "/>
      <w:lvlJc w:val="left"/>
      <w:pPr>
        <w:ind w:left="1361" w:hanging="1361"/>
      </w:pPr>
      <w:rPr>
        <w:rFonts w:ascii="Titillium Web" w:hAnsi="Titillium Web" w:hint="default"/>
        <w:b w:val="0"/>
        <w:i w:val="0"/>
        <w:strike w:val="0"/>
        <w:dstrike w:val="0"/>
        <w:sz w:val="72"/>
        <w:vertAlign w:val="baseline"/>
        <w14:stylisticSet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D641A54"/>
    <w:multiLevelType w:val="hybridMultilevel"/>
    <w:tmpl w:val="950C807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C35B8"/>
    <w:multiLevelType w:val="hybridMultilevel"/>
    <w:tmpl w:val="5BF6746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D0081"/>
    <w:multiLevelType w:val="hybridMultilevel"/>
    <w:tmpl w:val="A586B7F2"/>
    <w:lvl w:ilvl="0" w:tplc="42F8763E">
      <w:numFmt w:val="decimal"/>
      <w:lvlText w:val="0%1 "/>
      <w:lvlJc w:val="left"/>
      <w:pPr>
        <w:ind w:left="720" w:hanging="360"/>
      </w:pPr>
      <w:rPr>
        <w:rFonts w:ascii="Titillium Web" w:hAnsi="Titillium Web" w:hint="default"/>
        <w:b w:val="0"/>
        <w:i w:val="0"/>
        <w:strike w:val="0"/>
        <w:dstrike w:val="0"/>
        <w:color w:val="333132"/>
        <w:sz w:val="36"/>
        <w:szCs w:val="36"/>
        <w:vertAlign w:val="baseline"/>
        <w14:stylisticSet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3595A"/>
    <w:multiLevelType w:val="hybridMultilevel"/>
    <w:tmpl w:val="9934DE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2216AB"/>
    <w:multiLevelType w:val="hybridMultilevel"/>
    <w:tmpl w:val="95C8A6CE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8090019" w:tentative="1">
      <w:start w:val="1"/>
      <w:numFmt w:val="lowerLetter"/>
      <w:lvlText w:val="%2."/>
      <w:lvlJc w:val="left"/>
      <w:pPr>
        <w:ind w:left="1837" w:hanging="360"/>
      </w:pPr>
    </w:lvl>
    <w:lvl w:ilvl="2" w:tplc="0809001B" w:tentative="1">
      <w:start w:val="1"/>
      <w:numFmt w:val="lowerRoman"/>
      <w:lvlText w:val="%3."/>
      <w:lvlJc w:val="right"/>
      <w:pPr>
        <w:ind w:left="2557" w:hanging="180"/>
      </w:pPr>
    </w:lvl>
    <w:lvl w:ilvl="3" w:tplc="0809000F" w:tentative="1">
      <w:start w:val="1"/>
      <w:numFmt w:val="decimal"/>
      <w:lvlText w:val="%4."/>
      <w:lvlJc w:val="left"/>
      <w:pPr>
        <w:ind w:left="3277" w:hanging="360"/>
      </w:pPr>
    </w:lvl>
    <w:lvl w:ilvl="4" w:tplc="08090019" w:tentative="1">
      <w:start w:val="1"/>
      <w:numFmt w:val="lowerLetter"/>
      <w:lvlText w:val="%5."/>
      <w:lvlJc w:val="left"/>
      <w:pPr>
        <w:ind w:left="3997" w:hanging="360"/>
      </w:pPr>
    </w:lvl>
    <w:lvl w:ilvl="5" w:tplc="0809001B" w:tentative="1">
      <w:start w:val="1"/>
      <w:numFmt w:val="lowerRoman"/>
      <w:lvlText w:val="%6."/>
      <w:lvlJc w:val="right"/>
      <w:pPr>
        <w:ind w:left="4717" w:hanging="180"/>
      </w:pPr>
    </w:lvl>
    <w:lvl w:ilvl="6" w:tplc="0809000F" w:tentative="1">
      <w:start w:val="1"/>
      <w:numFmt w:val="decimal"/>
      <w:lvlText w:val="%7."/>
      <w:lvlJc w:val="left"/>
      <w:pPr>
        <w:ind w:left="5437" w:hanging="360"/>
      </w:pPr>
    </w:lvl>
    <w:lvl w:ilvl="7" w:tplc="08090019" w:tentative="1">
      <w:start w:val="1"/>
      <w:numFmt w:val="lowerLetter"/>
      <w:lvlText w:val="%8."/>
      <w:lvlJc w:val="left"/>
      <w:pPr>
        <w:ind w:left="6157" w:hanging="360"/>
      </w:pPr>
    </w:lvl>
    <w:lvl w:ilvl="8" w:tplc="08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 w15:restartNumberingAfterBreak="0">
    <w:nsid w:val="3B894522"/>
    <w:multiLevelType w:val="multilevel"/>
    <w:tmpl w:val="53B6D2E6"/>
    <w:lvl w:ilvl="0">
      <w:numFmt w:val="decimal"/>
      <w:pStyle w:val="H1"/>
      <w:lvlText w:val="0%1 "/>
      <w:lvlJc w:val="left"/>
      <w:pPr>
        <w:ind w:left="360" w:hanging="360"/>
      </w:pPr>
      <w:rPr>
        <w:rFonts w:ascii="Titillium Web Light" w:hAnsi="Titillium Web Light" w:hint="default"/>
        <w:b w:val="0"/>
        <w:bCs w:val="0"/>
        <w:i w:val="0"/>
        <w:iCs w:val="0"/>
        <w:strike w:val="0"/>
        <w:dstrike w:val="0"/>
        <w:color w:val="333132"/>
        <w:sz w:val="60"/>
        <w:szCs w:val="60"/>
        <w:vertAlign w:val="baseline"/>
        <w14:stylisticSets/>
      </w:rPr>
    </w:lvl>
    <w:lvl w:ilvl="1">
      <w:start w:val="1"/>
      <w:numFmt w:val="decimal"/>
      <w:pStyle w:val="H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3"/>
      <w:lvlText w:val="%3."/>
      <w:lvlJc w:val="left"/>
      <w:pPr>
        <w:ind w:left="0" w:firstLine="0"/>
      </w:pPr>
      <w:rPr>
        <w:rFonts w:ascii="Titillium Web" w:eastAsiaTheme="minorHAnsi" w:hAnsi="Titillium Web" w:cstheme="minorBidi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42625CD0"/>
    <w:multiLevelType w:val="hybridMultilevel"/>
    <w:tmpl w:val="8ED2A58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A2789"/>
    <w:multiLevelType w:val="hybridMultilevel"/>
    <w:tmpl w:val="D11CD304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4E174A"/>
    <w:multiLevelType w:val="hybridMultilevel"/>
    <w:tmpl w:val="EEC46F7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8E4550"/>
    <w:multiLevelType w:val="hybridMultilevel"/>
    <w:tmpl w:val="0C1E599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3D0B8A"/>
    <w:multiLevelType w:val="hybridMultilevel"/>
    <w:tmpl w:val="3DE003A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475B31"/>
    <w:multiLevelType w:val="hybridMultilevel"/>
    <w:tmpl w:val="10145506"/>
    <w:lvl w:ilvl="0" w:tplc="201058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137E42"/>
    <w:multiLevelType w:val="hybridMultilevel"/>
    <w:tmpl w:val="418E3F7E"/>
    <w:lvl w:ilvl="0" w:tplc="2484395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strike w:val="0"/>
        <w:dstrike w:val="0"/>
        <w:color w:val="333132"/>
        <w:sz w:val="32"/>
        <w:szCs w:val="32"/>
        <w:vertAlign w:val="baseline"/>
        <w14:stylisticSet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AC71FA"/>
    <w:multiLevelType w:val="hybridMultilevel"/>
    <w:tmpl w:val="76C83F6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3F5E6B"/>
    <w:multiLevelType w:val="hybridMultilevel"/>
    <w:tmpl w:val="F8101E8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04FA3"/>
    <w:multiLevelType w:val="hybridMultilevel"/>
    <w:tmpl w:val="DCD42D20"/>
    <w:lvl w:ilvl="0" w:tplc="1000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7FFD71B0"/>
    <w:multiLevelType w:val="hybridMultilevel"/>
    <w:tmpl w:val="2AF096F0"/>
    <w:lvl w:ilvl="0" w:tplc="0ACA638C">
      <w:start w:val="1"/>
      <w:numFmt w:val="bullet"/>
      <w:pStyle w:val="Bullets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8090019" w:tentative="1">
      <w:start w:val="1"/>
      <w:numFmt w:val="lowerLetter"/>
      <w:lvlText w:val="%2."/>
      <w:lvlJc w:val="left"/>
      <w:pPr>
        <w:ind w:left="1837" w:hanging="360"/>
      </w:pPr>
    </w:lvl>
    <w:lvl w:ilvl="2" w:tplc="0809001B" w:tentative="1">
      <w:start w:val="1"/>
      <w:numFmt w:val="lowerRoman"/>
      <w:lvlText w:val="%3."/>
      <w:lvlJc w:val="right"/>
      <w:pPr>
        <w:ind w:left="2557" w:hanging="180"/>
      </w:pPr>
    </w:lvl>
    <w:lvl w:ilvl="3" w:tplc="0809000F" w:tentative="1">
      <w:start w:val="1"/>
      <w:numFmt w:val="decimal"/>
      <w:lvlText w:val="%4."/>
      <w:lvlJc w:val="left"/>
      <w:pPr>
        <w:ind w:left="3277" w:hanging="360"/>
      </w:pPr>
    </w:lvl>
    <w:lvl w:ilvl="4" w:tplc="08090019" w:tentative="1">
      <w:start w:val="1"/>
      <w:numFmt w:val="lowerLetter"/>
      <w:lvlText w:val="%5."/>
      <w:lvlJc w:val="left"/>
      <w:pPr>
        <w:ind w:left="3997" w:hanging="360"/>
      </w:pPr>
    </w:lvl>
    <w:lvl w:ilvl="5" w:tplc="0809001B" w:tentative="1">
      <w:start w:val="1"/>
      <w:numFmt w:val="lowerRoman"/>
      <w:lvlText w:val="%6."/>
      <w:lvlJc w:val="right"/>
      <w:pPr>
        <w:ind w:left="4717" w:hanging="180"/>
      </w:pPr>
    </w:lvl>
    <w:lvl w:ilvl="6" w:tplc="0809000F" w:tentative="1">
      <w:start w:val="1"/>
      <w:numFmt w:val="decimal"/>
      <w:lvlText w:val="%7."/>
      <w:lvlJc w:val="left"/>
      <w:pPr>
        <w:ind w:left="5437" w:hanging="360"/>
      </w:pPr>
    </w:lvl>
    <w:lvl w:ilvl="7" w:tplc="08090019" w:tentative="1">
      <w:start w:val="1"/>
      <w:numFmt w:val="lowerLetter"/>
      <w:lvlText w:val="%8."/>
      <w:lvlJc w:val="left"/>
      <w:pPr>
        <w:ind w:left="6157" w:hanging="360"/>
      </w:pPr>
    </w:lvl>
    <w:lvl w:ilvl="8" w:tplc="0809001B" w:tentative="1">
      <w:start w:val="1"/>
      <w:numFmt w:val="lowerRoman"/>
      <w:lvlText w:val="%9."/>
      <w:lvlJc w:val="right"/>
      <w:pPr>
        <w:ind w:left="6877" w:hanging="180"/>
      </w:pPr>
    </w:lvl>
  </w:abstractNum>
  <w:num w:numId="1" w16cid:durableId="1132751600">
    <w:abstractNumId w:val="7"/>
  </w:num>
  <w:num w:numId="2" w16cid:durableId="866648067">
    <w:abstractNumId w:val="13"/>
  </w:num>
  <w:num w:numId="3" w16cid:durableId="1110859437">
    <w:abstractNumId w:val="10"/>
  </w:num>
  <w:num w:numId="4" w16cid:durableId="1272667522">
    <w:abstractNumId w:val="20"/>
  </w:num>
  <w:num w:numId="5" w16cid:durableId="927620035">
    <w:abstractNumId w:val="4"/>
  </w:num>
  <w:num w:numId="6" w16cid:durableId="428502666">
    <w:abstractNumId w:val="12"/>
  </w:num>
  <w:num w:numId="7" w16cid:durableId="236013681">
    <w:abstractNumId w:val="24"/>
  </w:num>
  <w:num w:numId="8" w16cid:durableId="299001140">
    <w:abstractNumId w:val="11"/>
  </w:num>
  <w:num w:numId="9" w16cid:durableId="1119760776">
    <w:abstractNumId w:val="15"/>
  </w:num>
  <w:num w:numId="10" w16cid:durableId="448088281">
    <w:abstractNumId w:val="16"/>
  </w:num>
  <w:num w:numId="11" w16cid:durableId="1443066190">
    <w:abstractNumId w:val="22"/>
  </w:num>
  <w:num w:numId="12" w16cid:durableId="554588943">
    <w:abstractNumId w:val="17"/>
  </w:num>
  <w:num w:numId="13" w16cid:durableId="547226950">
    <w:abstractNumId w:val="1"/>
  </w:num>
  <w:num w:numId="14" w16cid:durableId="258223552">
    <w:abstractNumId w:val="6"/>
  </w:num>
  <w:num w:numId="15" w16cid:durableId="1400058971">
    <w:abstractNumId w:val="14"/>
  </w:num>
  <w:num w:numId="16" w16cid:durableId="870415176">
    <w:abstractNumId w:val="0"/>
  </w:num>
  <w:num w:numId="17" w16cid:durableId="1473715745">
    <w:abstractNumId w:val="19"/>
  </w:num>
  <w:num w:numId="18" w16cid:durableId="402606226">
    <w:abstractNumId w:val="21"/>
  </w:num>
  <w:num w:numId="19" w16cid:durableId="1591738621">
    <w:abstractNumId w:val="18"/>
  </w:num>
  <w:num w:numId="20" w16cid:durableId="868681818">
    <w:abstractNumId w:val="24"/>
    <w:lvlOverride w:ilvl="0">
      <w:startOverride w:val="2"/>
    </w:lvlOverride>
  </w:num>
  <w:num w:numId="21" w16cid:durableId="1470004951">
    <w:abstractNumId w:val="8"/>
  </w:num>
  <w:num w:numId="22" w16cid:durableId="1167790808">
    <w:abstractNumId w:val="9"/>
  </w:num>
  <w:num w:numId="23" w16cid:durableId="1741253144">
    <w:abstractNumId w:val="5"/>
  </w:num>
  <w:num w:numId="24" w16cid:durableId="1702121850">
    <w:abstractNumId w:val="23"/>
  </w:num>
  <w:num w:numId="25" w16cid:durableId="1159925520">
    <w:abstractNumId w:val="3"/>
  </w:num>
  <w:num w:numId="26" w16cid:durableId="673843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09B"/>
    <w:rsid w:val="000207D6"/>
    <w:rsid w:val="000239F8"/>
    <w:rsid w:val="000571D6"/>
    <w:rsid w:val="000B7717"/>
    <w:rsid w:val="000D4800"/>
    <w:rsid w:val="000F06FD"/>
    <w:rsid w:val="00134DE8"/>
    <w:rsid w:val="00191514"/>
    <w:rsid w:val="001944AC"/>
    <w:rsid w:val="001968C1"/>
    <w:rsid w:val="001B17D4"/>
    <w:rsid w:val="001B5AA3"/>
    <w:rsid w:val="001B5E6D"/>
    <w:rsid w:val="001C409B"/>
    <w:rsid w:val="001C76EB"/>
    <w:rsid w:val="00242D38"/>
    <w:rsid w:val="002959DA"/>
    <w:rsid w:val="002A2AFB"/>
    <w:rsid w:val="002B3A64"/>
    <w:rsid w:val="002B43E4"/>
    <w:rsid w:val="002D7B36"/>
    <w:rsid w:val="00330357"/>
    <w:rsid w:val="003428C2"/>
    <w:rsid w:val="003541E0"/>
    <w:rsid w:val="0036639A"/>
    <w:rsid w:val="00397E57"/>
    <w:rsid w:val="003F1F90"/>
    <w:rsid w:val="003F20BA"/>
    <w:rsid w:val="00401A60"/>
    <w:rsid w:val="004072B0"/>
    <w:rsid w:val="00432492"/>
    <w:rsid w:val="004360C9"/>
    <w:rsid w:val="00453112"/>
    <w:rsid w:val="004537C5"/>
    <w:rsid w:val="004553A2"/>
    <w:rsid w:val="00465B18"/>
    <w:rsid w:val="00467AC4"/>
    <w:rsid w:val="00481220"/>
    <w:rsid w:val="004D57A8"/>
    <w:rsid w:val="004E50E4"/>
    <w:rsid w:val="0052236F"/>
    <w:rsid w:val="005251DA"/>
    <w:rsid w:val="0052723A"/>
    <w:rsid w:val="00530962"/>
    <w:rsid w:val="00567B19"/>
    <w:rsid w:val="005A615C"/>
    <w:rsid w:val="005A6A10"/>
    <w:rsid w:val="005B2FAF"/>
    <w:rsid w:val="005B64F6"/>
    <w:rsid w:val="005B7A98"/>
    <w:rsid w:val="005E070E"/>
    <w:rsid w:val="005F24BF"/>
    <w:rsid w:val="006026E7"/>
    <w:rsid w:val="00636582"/>
    <w:rsid w:val="00653F3E"/>
    <w:rsid w:val="006A078D"/>
    <w:rsid w:val="006A3921"/>
    <w:rsid w:val="006D4EE4"/>
    <w:rsid w:val="00707B43"/>
    <w:rsid w:val="00713911"/>
    <w:rsid w:val="00722E8E"/>
    <w:rsid w:val="00757691"/>
    <w:rsid w:val="00773216"/>
    <w:rsid w:val="00781248"/>
    <w:rsid w:val="007A3560"/>
    <w:rsid w:val="007A3BAC"/>
    <w:rsid w:val="007B58DF"/>
    <w:rsid w:val="007C4DCC"/>
    <w:rsid w:val="0080235E"/>
    <w:rsid w:val="008133B0"/>
    <w:rsid w:val="00831A89"/>
    <w:rsid w:val="00833615"/>
    <w:rsid w:val="008355C5"/>
    <w:rsid w:val="00840F4D"/>
    <w:rsid w:val="00850C3D"/>
    <w:rsid w:val="008865C4"/>
    <w:rsid w:val="008925B9"/>
    <w:rsid w:val="00895016"/>
    <w:rsid w:val="008A652E"/>
    <w:rsid w:val="008C5017"/>
    <w:rsid w:val="008D31C7"/>
    <w:rsid w:val="009008D0"/>
    <w:rsid w:val="00903AE1"/>
    <w:rsid w:val="00914E52"/>
    <w:rsid w:val="0092546F"/>
    <w:rsid w:val="009A42BB"/>
    <w:rsid w:val="009C235A"/>
    <w:rsid w:val="009D7766"/>
    <w:rsid w:val="00A1516D"/>
    <w:rsid w:val="00A32B92"/>
    <w:rsid w:val="00A42FEA"/>
    <w:rsid w:val="00A51561"/>
    <w:rsid w:val="00AA01C7"/>
    <w:rsid w:val="00AB4B28"/>
    <w:rsid w:val="00AC034A"/>
    <w:rsid w:val="00AC54C3"/>
    <w:rsid w:val="00AD276B"/>
    <w:rsid w:val="00B308A9"/>
    <w:rsid w:val="00B80D92"/>
    <w:rsid w:val="00BF0719"/>
    <w:rsid w:val="00C070EA"/>
    <w:rsid w:val="00C12F60"/>
    <w:rsid w:val="00C133F9"/>
    <w:rsid w:val="00C20211"/>
    <w:rsid w:val="00C237A7"/>
    <w:rsid w:val="00C3586F"/>
    <w:rsid w:val="00C57E47"/>
    <w:rsid w:val="00C600F6"/>
    <w:rsid w:val="00CA134C"/>
    <w:rsid w:val="00CB594D"/>
    <w:rsid w:val="00CC4DDC"/>
    <w:rsid w:val="00D03018"/>
    <w:rsid w:val="00D268C3"/>
    <w:rsid w:val="00D27900"/>
    <w:rsid w:val="00D54B87"/>
    <w:rsid w:val="00D553A6"/>
    <w:rsid w:val="00D64D28"/>
    <w:rsid w:val="00DD2B1B"/>
    <w:rsid w:val="00DE3B93"/>
    <w:rsid w:val="00E0575E"/>
    <w:rsid w:val="00E074A3"/>
    <w:rsid w:val="00E12F2A"/>
    <w:rsid w:val="00E34CAE"/>
    <w:rsid w:val="00F301C1"/>
    <w:rsid w:val="00F57A82"/>
    <w:rsid w:val="00F7446B"/>
    <w:rsid w:val="00F77A77"/>
    <w:rsid w:val="00F94D7F"/>
    <w:rsid w:val="00F973F0"/>
    <w:rsid w:val="00FA639C"/>
    <w:rsid w:val="00FB5B9E"/>
    <w:rsid w:val="00FD76DF"/>
    <w:rsid w:val="00FE28E1"/>
    <w:rsid w:val="00FF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7AB34"/>
  <w15:chartTrackingRefBased/>
  <w15:docId w15:val="{C7D9F8EC-62F1-41AB-ABD5-EF4407338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link w:val="Naslov1Znak"/>
    <w:uiPriority w:val="9"/>
    <w:qFormat/>
    <w:rsid w:val="009D77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9D77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D77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1">
    <w:name w:val="H1"/>
    <w:basedOn w:val="Navaden"/>
    <w:qFormat/>
    <w:rsid w:val="0080235E"/>
    <w:pPr>
      <w:numPr>
        <w:numId w:val="2"/>
      </w:numPr>
      <w:spacing w:after="960" w:line="192" w:lineRule="auto"/>
    </w:pPr>
    <w:rPr>
      <w:rFonts w:ascii="Titillium Web" w:hAnsi="Titillium Web"/>
      <w:b/>
      <w:bCs/>
      <w:color w:val="333132"/>
      <w:sz w:val="60"/>
      <w:szCs w:val="60"/>
    </w:rPr>
  </w:style>
  <w:style w:type="paragraph" w:styleId="Odstavekseznama">
    <w:name w:val="List Paragraph"/>
    <w:basedOn w:val="Navaden"/>
    <w:uiPriority w:val="34"/>
    <w:qFormat/>
    <w:rsid w:val="009D7766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9D7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9D7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amrea">
    <w:name w:val="Table Grid"/>
    <w:basedOn w:val="Navadnatabela"/>
    <w:uiPriority w:val="39"/>
    <w:rsid w:val="00E07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3Znak">
    <w:name w:val="Naslov 3 Znak"/>
    <w:basedOn w:val="Privzetapisavaodstavka"/>
    <w:link w:val="Naslov3"/>
    <w:uiPriority w:val="9"/>
    <w:semiHidden/>
    <w:rsid w:val="009D776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Nerazreenaomemba">
    <w:name w:val="Unresolved Mention"/>
    <w:basedOn w:val="Privzetapisavaodstavka"/>
    <w:uiPriority w:val="99"/>
    <w:semiHidden/>
    <w:unhideWhenUsed/>
    <w:rsid w:val="00E074A3"/>
    <w:rPr>
      <w:color w:val="605E5C"/>
      <w:shd w:val="clear" w:color="auto" w:fill="E1DFDD"/>
    </w:rPr>
  </w:style>
  <w:style w:type="paragraph" w:styleId="Kazalovsebine1">
    <w:name w:val="toc 1"/>
    <w:basedOn w:val="Navaden"/>
    <w:next w:val="Navaden"/>
    <w:autoRedefine/>
    <w:uiPriority w:val="39"/>
    <w:unhideWhenUsed/>
    <w:rsid w:val="00DE3B93"/>
    <w:pPr>
      <w:tabs>
        <w:tab w:val="left" w:pos="554"/>
        <w:tab w:val="right" w:pos="8449"/>
      </w:tabs>
      <w:spacing w:before="360" w:after="360"/>
    </w:pPr>
    <w:rPr>
      <w:rFonts w:ascii="Titillium Web" w:hAnsi="Titillium Web" w:cs="Times New Roman (Body CS)"/>
      <w:b/>
      <w:bCs/>
      <w:color w:val="333132"/>
      <w:sz w:val="28"/>
      <w:szCs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134DE8"/>
    <w:pPr>
      <w:spacing w:line="480" w:lineRule="auto"/>
      <w:ind w:left="567"/>
    </w:pPr>
    <w:rPr>
      <w:rFonts w:ascii="Titillium Web" w:hAnsi="Titillium Web" w:cs="Times New Roman (Body CS)"/>
      <w:bCs/>
      <w:color w:val="333132"/>
      <w:sz w:val="22"/>
      <w:szCs w:val="22"/>
    </w:rPr>
  </w:style>
  <w:style w:type="character" w:styleId="tevilkastrani">
    <w:name w:val="page number"/>
    <w:basedOn w:val="Privzetapisavaodstavka"/>
    <w:uiPriority w:val="99"/>
    <w:semiHidden/>
    <w:unhideWhenUsed/>
    <w:rsid w:val="00B80D92"/>
  </w:style>
  <w:style w:type="paragraph" w:customStyle="1" w:styleId="PodnaslovSlike">
    <w:name w:val="Podnaslov Slike"/>
    <w:basedOn w:val="Navaden"/>
    <w:qFormat/>
    <w:rsid w:val="00567B19"/>
    <w:rPr>
      <w:rFonts w:ascii="Titillium Web SemiBold" w:hAnsi="Titillium Web SemiBold"/>
      <w:b/>
      <w:bCs/>
      <w:color w:val="333132"/>
      <w:sz w:val="20"/>
      <w:szCs w:val="20"/>
    </w:rPr>
  </w:style>
  <w:style w:type="paragraph" w:styleId="Napis">
    <w:name w:val="caption"/>
    <w:basedOn w:val="Navaden"/>
    <w:next w:val="Navaden"/>
    <w:uiPriority w:val="35"/>
    <w:unhideWhenUsed/>
    <w:qFormat/>
    <w:rsid w:val="00C237A7"/>
    <w:pPr>
      <w:spacing w:after="200"/>
    </w:pPr>
    <w:rPr>
      <w:rFonts w:ascii="Titillium Web" w:hAnsi="Titillium Web"/>
      <w:iCs/>
      <w:color w:val="333132"/>
      <w:sz w:val="16"/>
      <w:szCs w:val="18"/>
    </w:rPr>
  </w:style>
  <w:style w:type="paragraph" w:styleId="Noga">
    <w:name w:val="footer"/>
    <w:basedOn w:val="Navaden"/>
    <w:link w:val="NogaZnak"/>
    <w:uiPriority w:val="99"/>
    <w:unhideWhenUsed/>
    <w:rsid w:val="00AD276B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AD276B"/>
  </w:style>
  <w:style w:type="paragraph" w:customStyle="1" w:styleId="H2">
    <w:name w:val="H2"/>
    <w:basedOn w:val="H1"/>
    <w:qFormat/>
    <w:rsid w:val="009008D0"/>
    <w:pPr>
      <w:numPr>
        <w:ilvl w:val="1"/>
      </w:numPr>
      <w:spacing w:before="600" w:after="480"/>
    </w:pPr>
    <w:rPr>
      <w:sz w:val="36"/>
      <w:szCs w:val="32"/>
    </w:rPr>
  </w:style>
  <w:style w:type="paragraph" w:customStyle="1" w:styleId="H3">
    <w:name w:val="H3"/>
    <w:basedOn w:val="H1"/>
    <w:qFormat/>
    <w:rsid w:val="009008D0"/>
    <w:pPr>
      <w:numPr>
        <w:ilvl w:val="2"/>
      </w:numPr>
      <w:spacing w:before="360" w:after="240"/>
    </w:pPr>
    <w:rPr>
      <w:sz w:val="24"/>
      <w:szCs w:val="24"/>
    </w:rPr>
  </w:style>
  <w:style w:type="paragraph" w:customStyle="1" w:styleId="Uvod-bold">
    <w:name w:val="Uvod - bold"/>
    <w:basedOn w:val="Navaden"/>
    <w:qFormat/>
    <w:rsid w:val="00C237A7"/>
    <w:pPr>
      <w:spacing w:after="360"/>
      <w:jc w:val="both"/>
    </w:pPr>
    <w:rPr>
      <w:rFonts w:ascii="Titillium Web" w:eastAsia="Times New Roman" w:hAnsi="Titillium Web" w:cs="Open Sans"/>
      <w:b/>
      <w:bCs/>
      <w:color w:val="333132"/>
      <w:sz w:val="20"/>
      <w:szCs w:val="20"/>
      <w:lang w:eastAsia="en-GB"/>
    </w:rPr>
  </w:style>
  <w:style w:type="paragraph" w:customStyle="1" w:styleId="Body">
    <w:name w:val="Body"/>
    <w:basedOn w:val="Navaden"/>
    <w:qFormat/>
    <w:rsid w:val="00C237A7"/>
    <w:pPr>
      <w:spacing w:after="225"/>
      <w:jc w:val="both"/>
    </w:pPr>
    <w:rPr>
      <w:rFonts w:ascii="Titillium Web" w:eastAsia="Times New Roman" w:hAnsi="Titillium Web" w:cs="Open Sans"/>
      <w:color w:val="333132"/>
      <w:sz w:val="20"/>
      <w:szCs w:val="20"/>
      <w:lang w:eastAsia="en-GB"/>
    </w:rPr>
  </w:style>
  <w:style w:type="table" w:styleId="Navadnatabela5">
    <w:name w:val="Plain Table 5"/>
    <w:basedOn w:val="Navadnatabela"/>
    <w:uiPriority w:val="45"/>
    <w:rsid w:val="008A652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8A652E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8A652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1poudarek3">
    <w:name w:val="Grid Table 1 Light Accent 3"/>
    <w:basedOn w:val="Navadnatabela"/>
    <w:uiPriority w:val="46"/>
    <w:rsid w:val="008A652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eznam2poudarek3">
    <w:name w:val="List Table 2 Accent 3"/>
    <w:basedOn w:val="Navadnatabela"/>
    <w:uiPriority w:val="47"/>
    <w:rsid w:val="008A652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Bullets">
    <w:name w:val="Bullets"/>
    <w:basedOn w:val="Navaden"/>
    <w:qFormat/>
    <w:rsid w:val="008133B0"/>
    <w:pPr>
      <w:numPr>
        <w:numId w:val="7"/>
      </w:numPr>
      <w:spacing w:after="480"/>
      <w:ind w:left="1491" w:hanging="357"/>
      <w:contextualSpacing/>
      <w:jc w:val="both"/>
    </w:pPr>
    <w:rPr>
      <w:rFonts w:ascii="Titillium Web" w:eastAsia="Times New Roman" w:hAnsi="Titillium Web" w:cs="Open Sans"/>
      <w:color w:val="333132"/>
      <w:sz w:val="20"/>
      <w:szCs w:val="20"/>
      <w:lang w:eastAsia="en-GB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qFormat/>
    <w:rsid w:val="00567B19"/>
    <w:rPr>
      <w:rFonts w:ascii="Titillium Web" w:hAnsi="Titillium Web"/>
      <w:color w:val="333132"/>
      <w:sz w:val="16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567B19"/>
    <w:rPr>
      <w:rFonts w:ascii="Titillium Web" w:hAnsi="Titillium Web"/>
      <w:color w:val="333132"/>
      <w:sz w:val="16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567B19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B308A9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B308A9"/>
  </w:style>
  <w:style w:type="paragraph" w:styleId="Kazalovsebine3">
    <w:name w:val="toc 3"/>
    <w:basedOn w:val="Navaden"/>
    <w:next w:val="Navaden"/>
    <w:autoRedefine/>
    <w:uiPriority w:val="39"/>
    <w:unhideWhenUsed/>
    <w:rsid w:val="0036639A"/>
    <w:pPr>
      <w:spacing w:after="100"/>
      <w:ind w:left="480"/>
    </w:pPr>
  </w:style>
  <w:style w:type="character" w:styleId="Hiperpovezava">
    <w:name w:val="Hyperlink"/>
    <w:basedOn w:val="Privzetapisavaodstavka"/>
    <w:uiPriority w:val="99"/>
    <w:unhideWhenUsed/>
    <w:rsid w:val="003663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2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bizbox.eu/" TargetMode="External"/><Relationship Id="rId26" Type="http://schemas.openxmlformats.org/officeDocument/2006/relationships/hyperlink" Target="mailto:prodaja@zzi.si" TargetMode="External"/><Relationship Id="rId39" Type="http://schemas.openxmlformats.org/officeDocument/2006/relationships/hyperlink" Target="https://efaktura.mfin.gov.rs/login" TargetMode="External"/><Relationship Id="rId21" Type="http://schemas.openxmlformats.org/officeDocument/2006/relationships/image" Target="media/image5.png"/><Relationship Id="rId34" Type="http://schemas.openxmlformats.org/officeDocument/2006/relationships/hyperlink" Target="mailto:narocnine@bizbox.eu" TargetMode="External"/><Relationship Id="rId42" Type="http://schemas.openxmlformats.org/officeDocument/2006/relationships/image" Target="media/image11.emf"/><Relationship Id="rId47" Type="http://schemas.openxmlformats.org/officeDocument/2006/relationships/header" Target="header5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oleObject" Target="embeddings/oleObject1.bin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hyperlink" Target="mailto:prodaja@zzi.si" TargetMode="External"/><Relationship Id="rId37" Type="http://schemas.openxmlformats.org/officeDocument/2006/relationships/hyperlink" Target="https://eid.gov.rs/sr-Latn-RS/pocetna" TargetMode="External"/><Relationship Id="rId40" Type="http://schemas.openxmlformats.org/officeDocument/2006/relationships/hyperlink" Target="mailto:prodaja@zzi.si" TargetMode="External"/><Relationship Id="rId45" Type="http://schemas.openxmlformats.org/officeDocument/2006/relationships/hyperlink" Target="mailto:narocnine@bizbox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www.bizbox.eu" TargetMode="External"/><Relationship Id="rId28" Type="http://schemas.openxmlformats.org/officeDocument/2006/relationships/image" Target="media/image9.emf"/><Relationship Id="rId36" Type="http://schemas.openxmlformats.org/officeDocument/2006/relationships/hyperlink" Target="mailto:prodaja@zzi.si" TargetMode="External"/><Relationship Id="rId49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mailto:prodaja@zzi.si" TargetMode="External"/><Relationship Id="rId44" Type="http://schemas.openxmlformats.org/officeDocument/2006/relationships/hyperlink" Target="mailto:narocnine@bizbox.e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yperlink" Target="http://www.bizBox.eu" TargetMode="External"/><Relationship Id="rId30" Type="http://schemas.openxmlformats.org/officeDocument/2006/relationships/hyperlink" Target="mailto:narocnine@bizbox.eu" TargetMode="External"/><Relationship Id="rId35" Type="http://schemas.openxmlformats.org/officeDocument/2006/relationships/hyperlink" Target="mailto:prodaja@zzi.si" TargetMode="External"/><Relationship Id="rId43" Type="http://schemas.openxmlformats.org/officeDocument/2006/relationships/hyperlink" Target="mailto:narocnine@bizbox.eu" TargetMode="External"/><Relationship Id="rId48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oleObject" Target="embeddings/oleObject2.bin"/><Relationship Id="rId38" Type="http://schemas.openxmlformats.org/officeDocument/2006/relationships/hyperlink" Target="https://demoefaktura.mfin.gov.rs/login" TargetMode="External"/><Relationship Id="rId46" Type="http://schemas.openxmlformats.org/officeDocument/2006/relationships/header" Target="header4.xml"/><Relationship Id="rId20" Type="http://schemas.openxmlformats.org/officeDocument/2006/relationships/image" Target="media/image4.png"/><Relationship Id="rId41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a.zgaga\OneDrive%20-%20Business%20Solutions%20d.o.o\Documents\Custom%20Office%20Templates\BS%20template%20daljs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4FA7757FDAE04291D2AB0C0F2AA781" ma:contentTypeVersion="17" ma:contentTypeDescription="Ustvari nov dokument." ma:contentTypeScope="" ma:versionID="62d7d16a588a2685c9f4ececd214fe83">
  <xsd:schema xmlns:xsd="http://www.w3.org/2001/XMLSchema" xmlns:xs="http://www.w3.org/2001/XMLSchema" xmlns:p="http://schemas.microsoft.com/office/2006/metadata/properties" xmlns:ns2="42d5f269-3da8-4716-a1e2-55e6da36e50a" xmlns:ns3="fc1394fd-13ae-4cec-8c96-f7b88c79dfbf" targetNamespace="http://schemas.microsoft.com/office/2006/metadata/properties" ma:root="true" ma:fieldsID="0c0bd3ff4314d0f11c553871f7ea2c2f" ns2:_="" ns3:_="">
    <xsd:import namespace="42d5f269-3da8-4716-a1e2-55e6da36e50a"/>
    <xsd:import namespace="fc1394fd-13ae-4cec-8c96-f7b88c79df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Datum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5f269-3da8-4716-a1e2-55e6da36e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Datum" ma:index="13" nillable="true" ma:displayName="Datum" ma:format="DateOnly" ma:internalName="Datum">
      <xsd:simpleType>
        <xsd:restriction base="dms:DateTim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11eda4c8-def9-4635-836d-9d79b262c3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394fd-13ae-4cec-8c96-f7b88c79df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c46b9cc-2b1e-4ef5-ab45-471697f5590f}" ma:internalName="TaxCatchAll" ma:showField="CatchAllData" ma:web="fc1394fd-13ae-4cec-8c96-f7b88c79df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42d5f269-3da8-4716-a1e2-55e6da36e50a" xsi:nil="true"/>
    <lcf76f155ced4ddcb4097134ff3c332f xmlns="42d5f269-3da8-4716-a1e2-55e6da36e50a">
      <Terms xmlns="http://schemas.microsoft.com/office/infopath/2007/PartnerControls"/>
    </lcf76f155ced4ddcb4097134ff3c332f>
    <TaxCatchAll xmlns="fc1394fd-13ae-4cec-8c96-f7b88c79dfbf" xsi:nil="true"/>
  </documentManagement>
</p:properties>
</file>

<file path=customXml/itemProps1.xml><?xml version="1.0" encoding="utf-8"?>
<ds:datastoreItem xmlns:ds="http://schemas.openxmlformats.org/officeDocument/2006/customXml" ds:itemID="{8A088C2C-A4DF-944F-BEE0-A535604D8B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C2A27D-7AF3-44A3-9DBD-220488E5B2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CF7144-B7D0-4208-B2A5-1A5D532C0B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5f269-3da8-4716-a1e2-55e6da36e50a"/>
    <ds:schemaRef ds:uri="fc1394fd-13ae-4cec-8c96-f7b88c79df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03AF89-5A2C-461E-A678-F3F31582C01C}">
  <ds:schemaRefs>
    <ds:schemaRef ds:uri="http://schemas.microsoft.com/office/2006/metadata/properties"/>
    <ds:schemaRef ds:uri="http://schemas.microsoft.com/office/infopath/2007/PartnerControls"/>
    <ds:schemaRef ds:uri="42d5f269-3da8-4716-a1e2-55e6da36e50a"/>
    <ds:schemaRef ds:uri="fc1394fd-13ae-4cec-8c96-f7b88c79df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 template daljsi.dotx</Template>
  <TotalTime>11</TotalTime>
  <Pages>7</Pages>
  <Words>813</Words>
  <Characters>4637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Zgaga</dc:creator>
  <cp:keywords/>
  <dc:description/>
  <cp:lastModifiedBy>Uroš Jelenc</cp:lastModifiedBy>
  <cp:revision>3</cp:revision>
  <cp:lastPrinted>2021-03-18T13:01:00Z</cp:lastPrinted>
  <dcterms:created xsi:type="dcterms:W3CDTF">2023-01-04T07:14:00Z</dcterms:created>
  <dcterms:modified xsi:type="dcterms:W3CDTF">2023-01-04T07:16:00Z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0x010100134FA7757FDAE04291D2AB0C0F2AA781</vt:lpwstr>
  </property>
  <property fmtid="{D5CDD505-2E9C-101B-9397-08002B2CF9AE}" pid="3" name="MediaServiceImageTags">
    <vt:lpwstr/>
  </property>
</Properties>
</file>